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5D3" w14:textId="3C798B7C" w:rsidR="007E779B" w:rsidRDefault="00F420E7" w:rsidP="007E779B">
      <w:r>
        <w:rPr>
          <w:noProof/>
        </w:rPr>
        <w:drawing>
          <wp:anchor distT="0" distB="0" distL="114300" distR="114300" simplePos="0" relativeHeight="251658240" behindDoc="0" locked="0" layoutInCell="1" allowOverlap="1" wp14:anchorId="7FFA93F1" wp14:editId="41BBDB89">
            <wp:simplePos x="0" y="0"/>
            <wp:positionH relativeFrom="column">
              <wp:posOffset>-106680</wp:posOffset>
            </wp:positionH>
            <wp:positionV relativeFrom="paragraph">
              <wp:posOffset>-19050</wp:posOffset>
            </wp:positionV>
            <wp:extent cx="2730408" cy="944880"/>
            <wp:effectExtent l="0" t="0" r="0" b="7620"/>
            <wp:wrapNone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069" cy="946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79B">
        <w:t xml:space="preserve">     </w:t>
      </w:r>
    </w:p>
    <w:p w14:paraId="148F6EA5" w14:textId="6CC5A68A" w:rsidR="007E779B" w:rsidRDefault="007E779B" w:rsidP="007E779B"/>
    <w:p w14:paraId="21748902" w14:textId="3180FD13" w:rsidR="007E779B" w:rsidRDefault="007E779B" w:rsidP="007E779B"/>
    <w:p w14:paraId="669C7212" w14:textId="29800284" w:rsidR="007E779B" w:rsidRDefault="007E779B" w:rsidP="007E779B"/>
    <w:p w14:paraId="63D45A77" w14:textId="3DED11FF" w:rsidR="00F420E7" w:rsidRDefault="00F420E7" w:rsidP="007E779B"/>
    <w:p w14:paraId="60175B77" w14:textId="665F759A" w:rsidR="00F420E7" w:rsidRDefault="00F420E7" w:rsidP="007E779B"/>
    <w:p w14:paraId="2CF543F6" w14:textId="77777777" w:rsidR="00F420E7" w:rsidRDefault="00F420E7" w:rsidP="007E779B"/>
    <w:p w14:paraId="065E0D66" w14:textId="69030FD1" w:rsidR="00A178AA" w:rsidRDefault="00A178AA" w:rsidP="00A178AA">
      <w:pPr>
        <w:pStyle w:val="Title"/>
        <w:rPr>
          <w:rFonts w:ascii="Calibri" w:hAnsi="Calibri"/>
          <w:sz w:val="22"/>
          <w:szCs w:val="22"/>
        </w:rPr>
      </w:pPr>
    </w:p>
    <w:p w14:paraId="6134C26B" w14:textId="77777777" w:rsidR="00A178AA" w:rsidRPr="00912E52" w:rsidRDefault="00A178AA" w:rsidP="00B050C7">
      <w:pPr>
        <w:pStyle w:val="Heading10"/>
        <w:rPr>
          <w:b w:val="0"/>
          <w:bCs/>
          <w:sz w:val="48"/>
          <w:szCs w:val="48"/>
        </w:rPr>
      </w:pPr>
      <w:r w:rsidRPr="00912E52">
        <w:rPr>
          <w:b w:val="0"/>
          <w:bCs/>
          <w:sz w:val="48"/>
          <w:szCs w:val="48"/>
        </w:rPr>
        <w:t>Discovery Questions</w:t>
      </w:r>
    </w:p>
    <w:p w14:paraId="40135DD6" w14:textId="12D17F95" w:rsidR="00A178AA" w:rsidRPr="00912E52" w:rsidRDefault="00A178AA" w:rsidP="00B050C7">
      <w:pPr>
        <w:pStyle w:val="Heading20"/>
        <w:rPr>
          <w:b w:val="0"/>
          <w:bCs/>
        </w:rPr>
      </w:pPr>
      <w:r w:rsidRPr="00912E52">
        <w:rPr>
          <w:b w:val="0"/>
          <w:bCs/>
        </w:rPr>
        <w:t xml:space="preserve">Consultative </w:t>
      </w:r>
      <w:r w:rsidR="001C2A83" w:rsidRPr="00912E52">
        <w:rPr>
          <w:b w:val="0"/>
          <w:bCs/>
        </w:rPr>
        <w:t>C</w:t>
      </w:r>
      <w:r w:rsidRPr="00912E52">
        <w:rPr>
          <w:b w:val="0"/>
          <w:bCs/>
        </w:rPr>
        <w:t>lient / Prospect Probes</w:t>
      </w:r>
    </w:p>
    <w:p w14:paraId="4203A1D9" w14:textId="77777777" w:rsidR="00A178AA" w:rsidRPr="002A11A6" w:rsidRDefault="00A178AA" w:rsidP="00A178AA">
      <w:pPr>
        <w:pStyle w:val="Subtitle"/>
        <w:spacing w:after="40"/>
        <w:rPr>
          <w:rFonts w:cs="Arial"/>
          <w:bCs w:val="0"/>
          <w:szCs w:val="22"/>
        </w:rPr>
      </w:pPr>
    </w:p>
    <w:p w14:paraId="2064EA22" w14:textId="77777777" w:rsidR="00A178AA" w:rsidRPr="003A1B25" w:rsidRDefault="00A178AA" w:rsidP="00A178AA">
      <w:pPr>
        <w:pStyle w:val="Subtitle"/>
        <w:spacing w:after="40"/>
        <w:rPr>
          <w:rFonts w:cs="Arial"/>
          <w:color w:val="2F5496"/>
          <w:szCs w:val="22"/>
        </w:rPr>
      </w:pPr>
    </w:p>
    <w:p w14:paraId="5A76EE32" w14:textId="75C30943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t>Goals / Objectives</w:t>
      </w:r>
    </w:p>
    <w:p w14:paraId="1F9CD7D2" w14:textId="77777777" w:rsidR="00A178AA" w:rsidRPr="008D3748" w:rsidRDefault="00A178AA" w:rsidP="00B050C7">
      <w:pPr>
        <w:pStyle w:val="ListBullet"/>
        <w:rPr>
          <w:snapToGrid w:val="0"/>
          <w:szCs w:val="22"/>
        </w:rPr>
      </w:pPr>
      <w:r w:rsidRPr="008D3748">
        <w:rPr>
          <w:snapToGrid w:val="0"/>
          <w:szCs w:val="22"/>
        </w:rPr>
        <w:t>How are you measured in your current role?</w:t>
      </w:r>
    </w:p>
    <w:p w14:paraId="5F105D18" w14:textId="77777777" w:rsidR="00A178AA" w:rsidRPr="008D3748" w:rsidRDefault="00A178AA" w:rsidP="00B050C7">
      <w:pPr>
        <w:pStyle w:val="ListBullet"/>
        <w:rPr>
          <w:snapToGrid w:val="0"/>
          <w:szCs w:val="22"/>
        </w:rPr>
      </w:pPr>
      <w:r w:rsidRPr="008D3748">
        <w:rPr>
          <w:snapToGrid w:val="0"/>
          <w:szCs w:val="22"/>
        </w:rPr>
        <w:t>What are your primary initiatives for the next quarter (or two or three quarters)?</w:t>
      </w:r>
    </w:p>
    <w:p w14:paraId="11D03857" w14:textId="77777777" w:rsidR="00A178AA" w:rsidRPr="008D3748" w:rsidRDefault="00A178AA" w:rsidP="00B050C7">
      <w:pPr>
        <w:pStyle w:val="ListBullet"/>
        <w:rPr>
          <w:szCs w:val="22"/>
        </w:rPr>
      </w:pPr>
      <w:r w:rsidRPr="008D3748">
        <w:rPr>
          <w:szCs w:val="22"/>
        </w:rPr>
        <w:t>How do your business goals this year differ from your goals last year?</w:t>
      </w:r>
    </w:p>
    <w:p w14:paraId="7C0E142E" w14:textId="77777777" w:rsidR="00A178AA" w:rsidRPr="008D3748" w:rsidRDefault="00A178AA" w:rsidP="00B050C7">
      <w:pPr>
        <w:pStyle w:val="ListBullet"/>
        <w:rPr>
          <w:szCs w:val="22"/>
        </w:rPr>
      </w:pPr>
      <w:r w:rsidRPr="008D3748">
        <w:rPr>
          <w:szCs w:val="22"/>
        </w:rPr>
        <w:t>What do your clients look for from your company</w:t>
      </w:r>
      <w:proofErr w:type="gramStart"/>
      <w:r w:rsidRPr="008D3748">
        <w:rPr>
          <w:szCs w:val="22"/>
        </w:rPr>
        <w:t xml:space="preserve">?  </w:t>
      </w:r>
      <w:proofErr w:type="gramEnd"/>
      <w:r w:rsidRPr="008D3748">
        <w:rPr>
          <w:szCs w:val="22"/>
        </w:rPr>
        <w:t>How do they define the value that you create?</w:t>
      </w:r>
    </w:p>
    <w:p w14:paraId="432919DA" w14:textId="77777777" w:rsidR="00A178AA" w:rsidRPr="008D3748" w:rsidRDefault="00A178AA" w:rsidP="00B050C7">
      <w:pPr>
        <w:pStyle w:val="ListBullet"/>
        <w:rPr>
          <w:snapToGrid w:val="0"/>
          <w:szCs w:val="22"/>
        </w:rPr>
      </w:pPr>
      <w:r w:rsidRPr="008D3748">
        <w:rPr>
          <w:snapToGrid w:val="0"/>
          <w:szCs w:val="22"/>
        </w:rPr>
        <w:t>When you lose business, what key factors cause that to happen?</w:t>
      </w:r>
    </w:p>
    <w:p w14:paraId="1AD1A4D4" w14:textId="77777777" w:rsidR="00A178AA" w:rsidRPr="008D3748" w:rsidRDefault="00A178AA" w:rsidP="00B050C7">
      <w:pPr>
        <w:pStyle w:val="ListBullet"/>
        <w:rPr>
          <w:snapToGrid w:val="0"/>
          <w:szCs w:val="22"/>
        </w:rPr>
      </w:pPr>
      <w:r w:rsidRPr="008D3748">
        <w:rPr>
          <w:snapToGrid w:val="0"/>
          <w:szCs w:val="22"/>
        </w:rPr>
        <w:t>What do you look at every day to see if you are on track?</w:t>
      </w:r>
    </w:p>
    <w:p w14:paraId="77AD0A51" w14:textId="77777777" w:rsidR="00A178AA" w:rsidRPr="008D3748" w:rsidRDefault="00A178AA" w:rsidP="00B050C7">
      <w:pPr>
        <w:pStyle w:val="ListBullet"/>
        <w:rPr>
          <w:szCs w:val="22"/>
        </w:rPr>
      </w:pPr>
      <w:r w:rsidRPr="008D3748">
        <w:rPr>
          <w:szCs w:val="22"/>
        </w:rPr>
        <w:t>How will you measure the success of your program over time</w:t>
      </w:r>
      <w:proofErr w:type="gramStart"/>
      <w:r w:rsidRPr="008D3748">
        <w:rPr>
          <w:szCs w:val="22"/>
        </w:rPr>
        <w:t xml:space="preserve">?  </w:t>
      </w:r>
      <w:proofErr w:type="gramEnd"/>
      <w:r w:rsidRPr="008D3748">
        <w:rPr>
          <w:szCs w:val="22"/>
        </w:rPr>
        <w:t>How would you identify that the objectives have been met</w:t>
      </w:r>
      <w:proofErr w:type="gramStart"/>
      <w:r w:rsidRPr="008D3748">
        <w:rPr>
          <w:szCs w:val="22"/>
        </w:rPr>
        <w:t xml:space="preserve">?  </w:t>
      </w:r>
      <w:proofErr w:type="gramEnd"/>
      <w:r w:rsidRPr="008D3748">
        <w:rPr>
          <w:szCs w:val="22"/>
        </w:rPr>
        <w:t>What would be the specific metrics?</w:t>
      </w:r>
    </w:p>
    <w:p w14:paraId="4471B332" w14:textId="42929BCC" w:rsidR="00A178AA" w:rsidRPr="008D3748" w:rsidRDefault="00A178AA" w:rsidP="00B050C7">
      <w:pPr>
        <w:pStyle w:val="ListBullet"/>
        <w:rPr>
          <w:szCs w:val="22"/>
        </w:rPr>
      </w:pPr>
      <w:r w:rsidRPr="008D3748">
        <w:rPr>
          <w:szCs w:val="22"/>
        </w:rPr>
        <w:t>In what areas do you plan to focus your resources?</w:t>
      </w:r>
      <w:r w:rsidR="00DD3FAF" w:rsidRPr="008D3748">
        <w:rPr>
          <w:szCs w:val="22"/>
        </w:rPr>
        <w:t xml:space="preserve"> What would increase shareholder value?</w:t>
      </w:r>
    </w:p>
    <w:p w14:paraId="58F4630C" w14:textId="77777777" w:rsidR="00A178AA" w:rsidRPr="008D3748" w:rsidRDefault="00A178AA" w:rsidP="00B050C7">
      <w:pPr>
        <w:pStyle w:val="ListBullet"/>
        <w:rPr>
          <w:iCs/>
          <w:szCs w:val="22"/>
        </w:rPr>
      </w:pPr>
      <w:r w:rsidRPr="008D3748">
        <w:rPr>
          <w:iCs/>
          <w:szCs w:val="22"/>
        </w:rPr>
        <w:t>What can you tell me about your planning priorities?</w:t>
      </w:r>
    </w:p>
    <w:p w14:paraId="417037C1" w14:textId="171E3009" w:rsidR="00A178AA" w:rsidRPr="00834F0C" w:rsidRDefault="00FD4343" w:rsidP="00B050C7">
      <w:pPr>
        <w:pStyle w:val="ListBullet"/>
      </w:pPr>
      <w:r>
        <w:t>H</w:t>
      </w:r>
      <w:r w:rsidR="00A178AA" w:rsidRPr="00834F0C">
        <w:t xml:space="preserve">ow </w:t>
      </w:r>
      <w:r>
        <w:t xml:space="preserve">does your </w:t>
      </w:r>
      <w:r w:rsidR="00A178AA" w:rsidRPr="00834F0C">
        <w:t xml:space="preserve">company’s mission statement </w:t>
      </w:r>
      <w:r w:rsidR="00542318">
        <w:t xml:space="preserve">/ </w:t>
      </w:r>
      <w:r w:rsidR="00A178AA" w:rsidRPr="00834F0C">
        <w:t xml:space="preserve"> strategic goals translate to your performance</w:t>
      </w:r>
      <w:r w:rsidR="00542318">
        <w:t>?</w:t>
      </w:r>
      <w:r w:rsidR="00A178AA">
        <w:t xml:space="preserve"> </w:t>
      </w:r>
    </w:p>
    <w:p w14:paraId="709CB370" w14:textId="77777777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t>Challenges / Problems</w:t>
      </w:r>
    </w:p>
    <w:p w14:paraId="469CC1E1" w14:textId="77777777" w:rsidR="00A178AA" w:rsidRPr="00834F0C" w:rsidRDefault="00A178AA" w:rsidP="00B050C7">
      <w:pPr>
        <w:pStyle w:val="ListBullet"/>
      </w:pPr>
      <w:r w:rsidRPr="00834F0C">
        <w:t>What is keeping you from meeting your</w:t>
      </w:r>
      <w:r>
        <w:t xml:space="preserve"> </w:t>
      </w:r>
      <w:r w:rsidRPr="00834F0C">
        <w:t>goals right now?</w:t>
      </w:r>
    </w:p>
    <w:p w14:paraId="06C6A7B0" w14:textId="77777777" w:rsidR="00A178AA" w:rsidRPr="00834F0C" w:rsidRDefault="00A178AA" w:rsidP="00B050C7">
      <w:pPr>
        <w:pStyle w:val="ListBullet"/>
      </w:pPr>
      <w:r w:rsidRPr="00834F0C">
        <w:t xml:space="preserve">What is the </w:t>
      </w:r>
      <w:r>
        <w:t xml:space="preserve">most pressing </w:t>
      </w:r>
      <w:r w:rsidRPr="00834F0C">
        <w:t>obstacle that is keeping you from being most effective?</w:t>
      </w:r>
    </w:p>
    <w:p w14:paraId="0E1BC157" w14:textId="77777777" w:rsidR="00A178AA" w:rsidRPr="00834F0C" w:rsidRDefault="00A178AA" w:rsidP="00B050C7">
      <w:pPr>
        <w:pStyle w:val="ListBullet"/>
      </w:pPr>
      <w:r w:rsidRPr="00834F0C">
        <w:t>What do you personally see as the most challenging part of achieving these goals?</w:t>
      </w:r>
    </w:p>
    <w:p w14:paraId="59D4D522" w14:textId="77777777" w:rsidR="00A178AA" w:rsidRPr="00834F0C" w:rsidRDefault="00A178AA" w:rsidP="00B050C7">
      <w:pPr>
        <w:pStyle w:val="ListBullet"/>
      </w:pPr>
      <w:r w:rsidRPr="00834F0C">
        <w:t>If your current</w:t>
      </w:r>
      <w:r>
        <w:t xml:space="preserve"> business approach</w:t>
      </w:r>
      <w:r w:rsidRPr="00834F0C">
        <w:t xml:space="preserve"> is described as ‘not working,’ what is not working and why is it not working?</w:t>
      </w:r>
    </w:p>
    <w:p w14:paraId="550171D6" w14:textId="77777777" w:rsidR="00A178AA" w:rsidRPr="00834F0C" w:rsidRDefault="00A178AA" w:rsidP="00B050C7">
      <w:pPr>
        <w:pStyle w:val="ListBullet"/>
      </w:pPr>
      <w:r w:rsidRPr="00834F0C">
        <w:lastRenderedPageBreak/>
        <w:t xml:space="preserve">With the challenges you </w:t>
      </w:r>
      <w:r>
        <w:t xml:space="preserve">now </w:t>
      </w:r>
      <w:r w:rsidRPr="00834F0C">
        <w:t xml:space="preserve">face, what </w:t>
      </w:r>
      <w:r>
        <w:t xml:space="preserve">different </w:t>
      </w:r>
      <w:r w:rsidRPr="00834F0C">
        <w:t>provisions have you put in place to help you accomplish your goals?</w:t>
      </w:r>
    </w:p>
    <w:p w14:paraId="3378FB94" w14:textId="5997314F" w:rsidR="00A178AA" w:rsidRPr="00834F0C" w:rsidRDefault="00A178AA" w:rsidP="00B050C7">
      <w:pPr>
        <w:pStyle w:val="ListBullet"/>
      </w:pPr>
      <w:r w:rsidRPr="00834F0C">
        <w:t xml:space="preserve">What </w:t>
      </w:r>
      <w:r w:rsidR="00214CCC">
        <w:t xml:space="preserve">external </w:t>
      </w:r>
      <w:r w:rsidRPr="00834F0C">
        <w:t>pressures are you under to increase productivity/efficiency?</w:t>
      </w:r>
    </w:p>
    <w:p w14:paraId="435838A1" w14:textId="38BCB650" w:rsidR="00A178AA" w:rsidRPr="00834F0C" w:rsidRDefault="00A178AA" w:rsidP="00B050C7">
      <w:pPr>
        <w:pStyle w:val="ListBullet"/>
      </w:pPr>
      <w:r w:rsidRPr="00834F0C">
        <w:t xml:space="preserve">What are the specific challenges or barriers that might be restraining the impact of </w:t>
      </w:r>
      <w:r w:rsidR="00AD53F3">
        <w:t xml:space="preserve">your </w:t>
      </w:r>
      <w:r w:rsidRPr="00834F0C">
        <w:t>program</w:t>
      </w:r>
      <w:proofErr w:type="gramStart"/>
      <w:r w:rsidRPr="00834F0C">
        <w:t xml:space="preserve">?  </w:t>
      </w:r>
      <w:proofErr w:type="gramEnd"/>
    </w:p>
    <w:p w14:paraId="2A81467E" w14:textId="77777777" w:rsidR="00A178AA" w:rsidRPr="00834F0C" w:rsidRDefault="00A178AA" w:rsidP="00B050C7">
      <w:pPr>
        <w:pStyle w:val="ListBullet"/>
      </w:pPr>
      <w:r w:rsidRPr="00834F0C">
        <w:t>What hurdles do your shareholders see that are impacting your ability to meet corporate earning initiatives?</w:t>
      </w:r>
    </w:p>
    <w:p w14:paraId="43FE8EA2" w14:textId="1BC0216D" w:rsidR="00455F61" w:rsidRDefault="00A178AA" w:rsidP="00B050C7">
      <w:pPr>
        <w:pStyle w:val="ListBullet"/>
      </w:pPr>
      <w:r w:rsidRPr="00455F61">
        <w:t>What is preventing you from achieving your goals?</w:t>
      </w:r>
    </w:p>
    <w:p w14:paraId="305CDA1A" w14:textId="75C5CAD8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t>Needs Analysis</w:t>
      </w:r>
    </w:p>
    <w:p w14:paraId="7527F733" w14:textId="77777777" w:rsidR="00A178AA" w:rsidRPr="00834F0C" w:rsidRDefault="00A178AA" w:rsidP="00B050C7">
      <w:pPr>
        <w:pStyle w:val="ListBullet"/>
      </w:pPr>
      <w:r w:rsidRPr="00834F0C">
        <w:t>Considering your goals and challenges, what are your growth expectations and time frames?</w:t>
      </w:r>
    </w:p>
    <w:p w14:paraId="194364FA" w14:textId="77777777" w:rsidR="00A178AA" w:rsidRPr="00834F0C" w:rsidRDefault="00A178AA" w:rsidP="00B050C7">
      <w:pPr>
        <w:pStyle w:val="ListBullet"/>
      </w:pPr>
      <w:r w:rsidRPr="00834F0C">
        <w:t>What do you believe to be the optimal solution for this situation?</w:t>
      </w:r>
    </w:p>
    <w:p w14:paraId="498591A1" w14:textId="77777777" w:rsidR="00A178AA" w:rsidRPr="00834F0C" w:rsidRDefault="00A178AA" w:rsidP="00B050C7">
      <w:pPr>
        <w:pStyle w:val="ListBullet"/>
      </w:pPr>
      <w:r w:rsidRPr="00834F0C">
        <w:t>What key resources need to be in place that are currently lacking in your organization?</w:t>
      </w:r>
    </w:p>
    <w:p w14:paraId="243099EB" w14:textId="77777777" w:rsidR="00A178AA" w:rsidRPr="00834F0C" w:rsidRDefault="00A178AA" w:rsidP="00B050C7">
      <w:pPr>
        <w:pStyle w:val="ListBullet"/>
      </w:pPr>
      <w:r w:rsidRPr="00834F0C">
        <w:t>What is holding your organization back from being a leader in its field?</w:t>
      </w:r>
    </w:p>
    <w:p w14:paraId="778D8A55" w14:textId="77777777" w:rsidR="00A178AA" w:rsidRPr="00834F0C" w:rsidRDefault="00A178AA" w:rsidP="00B050C7">
      <w:pPr>
        <w:pStyle w:val="ListBullet"/>
      </w:pPr>
      <w:r w:rsidRPr="00834F0C">
        <w:t>What specifications will your system/program require to meet your plan for this year?</w:t>
      </w:r>
    </w:p>
    <w:p w14:paraId="0C00E767" w14:textId="77777777" w:rsidR="00A178AA" w:rsidRPr="00834F0C" w:rsidRDefault="00A178AA" w:rsidP="00B050C7">
      <w:pPr>
        <w:pStyle w:val="ListBullet"/>
      </w:pPr>
      <w:r w:rsidRPr="00834F0C">
        <w:t>What tools do you need to put in place to stay ahead of the competition?</w:t>
      </w:r>
    </w:p>
    <w:p w14:paraId="19BA0C19" w14:textId="77777777" w:rsidR="00A178AA" w:rsidRPr="00834F0C" w:rsidRDefault="00A178AA" w:rsidP="00B050C7">
      <w:pPr>
        <w:pStyle w:val="ListBullet"/>
      </w:pPr>
      <w:r w:rsidRPr="00834F0C">
        <w:t>What would be the worst-case scenario if these goals weren’t achieved?</w:t>
      </w:r>
    </w:p>
    <w:p w14:paraId="116EDEF8" w14:textId="77777777" w:rsidR="00A178AA" w:rsidRPr="00834F0C" w:rsidRDefault="00A178AA" w:rsidP="00B050C7">
      <w:pPr>
        <w:pStyle w:val="ListBullet"/>
      </w:pPr>
      <w:r w:rsidRPr="00834F0C">
        <w:t>What key personnel must be in place to meet your goals for this year?</w:t>
      </w:r>
    </w:p>
    <w:p w14:paraId="656C994C" w14:textId="77777777" w:rsidR="00A178AA" w:rsidRPr="00834F0C" w:rsidRDefault="00A178AA" w:rsidP="00B050C7">
      <w:pPr>
        <w:pStyle w:val="ListBullet"/>
      </w:pPr>
      <w:r w:rsidRPr="00834F0C">
        <w:t>What are the most critical positions that you need to fill now?</w:t>
      </w:r>
    </w:p>
    <w:p w14:paraId="04DC98CE" w14:textId="77777777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t>Decision Process</w:t>
      </w:r>
    </w:p>
    <w:p w14:paraId="1DDEB842" w14:textId="77777777" w:rsidR="00A178AA" w:rsidRPr="00834F0C" w:rsidRDefault="00A178AA" w:rsidP="00B050C7">
      <w:pPr>
        <w:pStyle w:val="ListBullet"/>
      </w:pPr>
      <w:r w:rsidRPr="00834F0C">
        <w:t>What is your process for making decisions?</w:t>
      </w:r>
    </w:p>
    <w:p w14:paraId="044F6FE8" w14:textId="6A4B1C91" w:rsidR="00A178AA" w:rsidRPr="00834F0C" w:rsidRDefault="00A178AA" w:rsidP="00B050C7">
      <w:pPr>
        <w:pStyle w:val="ListBullet"/>
      </w:pPr>
      <w:r w:rsidRPr="00834F0C">
        <w:t xml:space="preserve">Where are you in the </w:t>
      </w:r>
      <w:r w:rsidR="00E21116" w:rsidRPr="00834F0C">
        <w:t>decision-making</w:t>
      </w:r>
      <w:r w:rsidRPr="00834F0C">
        <w:t xml:space="preserve"> process?</w:t>
      </w:r>
    </w:p>
    <w:p w14:paraId="7684C609" w14:textId="77777777" w:rsidR="00A178AA" w:rsidRPr="00834F0C" w:rsidRDefault="00A178AA" w:rsidP="00B050C7">
      <w:pPr>
        <w:pStyle w:val="ListBullet"/>
      </w:pPr>
      <w:r w:rsidRPr="00834F0C">
        <w:t>What is your timing on making the decision</w:t>
      </w:r>
      <w:proofErr w:type="gramStart"/>
      <w:r w:rsidRPr="00834F0C">
        <w:t xml:space="preserve">?  </w:t>
      </w:r>
      <w:proofErr w:type="gramEnd"/>
      <w:r w:rsidRPr="00834F0C">
        <w:t>What key things are driving your deadline?</w:t>
      </w:r>
    </w:p>
    <w:p w14:paraId="5EAE2E4B" w14:textId="77777777" w:rsidR="00A178AA" w:rsidRPr="00834F0C" w:rsidRDefault="00A178AA" w:rsidP="00B050C7">
      <w:pPr>
        <w:pStyle w:val="ListBullet"/>
      </w:pPr>
      <w:r w:rsidRPr="00834F0C">
        <w:t>Who in addition to you is a part of this process</w:t>
      </w:r>
      <w:proofErr w:type="gramStart"/>
      <w:r w:rsidRPr="00834F0C">
        <w:t xml:space="preserve">?  </w:t>
      </w:r>
      <w:proofErr w:type="gramEnd"/>
      <w:r w:rsidRPr="00834F0C">
        <w:t>What is the extent of their involvement</w:t>
      </w:r>
      <w:proofErr w:type="gramStart"/>
      <w:r w:rsidRPr="00834F0C">
        <w:t xml:space="preserve">?  </w:t>
      </w:r>
      <w:proofErr w:type="gramEnd"/>
      <w:r w:rsidRPr="00834F0C">
        <w:t>What are their roles?</w:t>
      </w:r>
    </w:p>
    <w:p w14:paraId="5B32EA28" w14:textId="77777777" w:rsidR="00A178AA" w:rsidRPr="00834F0C" w:rsidRDefault="00A178AA" w:rsidP="00B050C7">
      <w:pPr>
        <w:pStyle w:val="ListBullet"/>
      </w:pPr>
      <w:r w:rsidRPr="00834F0C">
        <w:t>What criteria will you use in making a decision</w:t>
      </w:r>
      <w:proofErr w:type="gramStart"/>
      <w:r w:rsidRPr="00834F0C">
        <w:t xml:space="preserve">?  </w:t>
      </w:r>
      <w:proofErr w:type="gramEnd"/>
      <w:r w:rsidRPr="00834F0C">
        <w:t>Would you please list those criteria?</w:t>
      </w:r>
    </w:p>
    <w:p w14:paraId="4B4DE47C" w14:textId="77777777" w:rsidR="00A178AA" w:rsidRPr="00834F0C" w:rsidRDefault="00A178AA" w:rsidP="00B050C7">
      <w:pPr>
        <w:pStyle w:val="ListBullet"/>
      </w:pPr>
      <w:r w:rsidRPr="00834F0C">
        <w:t>What else do I need to know about how decisions are made?</w:t>
      </w:r>
    </w:p>
    <w:p w14:paraId="06434EBA" w14:textId="5E102B8C" w:rsidR="00A178AA" w:rsidRPr="00834F0C" w:rsidRDefault="00A178AA" w:rsidP="00B050C7">
      <w:pPr>
        <w:pStyle w:val="ListBullet"/>
      </w:pPr>
      <w:r w:rsidRPr="00834F0C">
        <w:t>Who is the final decision maker?</w:t>
      </w:r>
      <w:r w:rsidR="00317128">
        <w:t xml:space="preserve"> At what point will they enter the process?</w:t>
      </w:r>
    </w:p>
    <w:p w14:paraId="5F2FFBB4" w14:textId="77777777" w:rsidR="00A178AA" w:rsidRPr="00834F0C" w:rsidRDefault="00A178AA" w:rsidP="00B050C7">
      <w:pPr>
        <w:pStyle w:val="ListBullet"/>
      </w:pPr>
      <w:r w:rsidRPr="00834F0C">
        <w:t>How will you measure the success of the decision?</w:t>
      </w:r>
    </w:p>
    <w:p w14:paraId="4ED802D4" w14:textId="77777777" w:rsidR="00A178AA" w:rsidRPr="00834F0C" w:rsidRDefault="00A178AA" w:rsidP="00B050C7">
      <w:pPr>
        <w:pStyle w:val="ListBullet"/>
      </w:pPr>
      <w:r w:rsidRPr="00834F0C">
        <w:t>What are the corporate objectives during the project?</w:t>
      </w:r>
    </w:p>
    <w:p w14:paraId="4FF16212" w14:textId="77777777" w:rsidR="00A178AA" w:rsidRPr="00834F0C" w:rsidRDefault="00A178AA" w:rsidP="00B050C7">
      <w:pPr>
        <w:pStyle w:val="ListBullet"/>
      </w:pPr>
      <w:r w:rsidRPr="00834F0C">
        <w:t>Are there corporate objectives/factors that could negatively affect your decision?</w:t>
      </w:r>
    </w:p>
    <w:p w14:paraId="5726E060" w14:textId="77777777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lastRenderedPageBreak/>
        <w:t>Financial Factors / Budget</w:t>
      </w:r>
    </w:p>
    <w:p w14:paraId="097A98D2" w14:textId="77777777" w:rsidR="00A178AA" w:rsidRPr="00834F0C" w:rsidRDefault="00A178AA" w:rsidP="00B050C7">
      <w:pPr>
        <w:pStyle w:val="ListBullet"/>
      </w:pPr>
      <w:r w:rsidRPr="00834F0C">
        <w:t>How can we aid you in justifying your budget?</w:t>
      </w:r>
    </w:p>
    <w:p w14:paraId="3F4570E1" w14:textId="77777777" w:rsidR="00A178AA" w:rsidRPr="00834F0C" w:rsidRDefault="00A178AA" w:rsidP="00B050C7">
      <w:pPr>
        <w:pStyle w:val="ListBullet"/>
      </w:pPr>
      <w:r w:rsidRPr="00834F0C">
        <w:t>Are you willing to pay for the right solution?</w:t>
      </w:r>
    </w:p>
    <w:p w14:paraId="6608313E" w14:textId="77777777" w:rsidR="00A178AA" w:rsidRPr="00834F0C" w:rsidRDefault="00A178AA" w:rsidP="00B050C7">
      <w:pPr>
        <w:pStyle w:val="ListBullet"/>
      </w:pPr>
      <w:r w:rsidRPr="00834F0C">
        <w:t>What would be the consequence of not paying for this solution?</w:t>
      </w:r>
    </w:p>
    <w:p w14:paraId="6355F8A1" w14:textId="77777777" w:rsidR="00A178AA" w:rsidRPr="00834F0C" w:rsidRDefault="00A178AA" w:rsidP="00B050C7">
      <w:pPr>
        <w:pStyle w:val="ListBullet"/>
      </w:pPr>
      <w:r w:rsidRPr="00834F0C">
        <w:t>Are you incented to come in under the budget?</w:t>
      </w:r>
    </w:p>
    <w:p w14:paraId="743021E9" w14:textId="77777777" w:rsidR="00A178AA" w:rsidRPr="00834F0C" w:rsidRDefault="00A178AA" w:rsidP="00B050C7">
      <w:pPr>
        <w:pStyle w:val="ListBullet"/>
      </w:pPr>
      <w:r w:rsidRPr="00834F0C">
        <w:t>Are there time constraints on your budget?</w:t>
      </w:r>
    </w:p>
    <w:p w14:paraId="7591D749" w14:textId="77777777" w:rsidR="00A178AA" w:rsidRPr="00834F0C" w:rsidRDefault="00A178AA" w:rsidP="00B050C7">
      <w:pPr>
        <w:pStyle w:val="ListBullet"/>
      </w:pPr>
      <w:r w:rsidRPr="00834F0C">
        <w:t>What are the criteria you use to evaluate the investments you choose?</w:t>
      </w:r>
    </w:p>
    <w:p w14:paraId="76FCFE3B" w14:textId="77777777" w:rsidR="00A178AA" w:rsidRPr="00834F0C" w:rsidRDefault="00A178AA" w:rsidP="00B050C7">
      <w:pPr>
        <w:pStyle w:val="ListBullet"/>
      </w:pPr>
      <w:r w:rsidRPr="00834F0C">
        <w:t>Do you have a line item in your budget for this solution/service?</w:t>
      </w:r>
    </w:p>
    <w:p w14:paraId="62B2213B" w14:textId="77777777" w:rsidR="00A178AA" w:rsidRPr="00834F0C" w:rsidRDefault="00A178AA" w:rsidP="00B050C7">
      <w:pPr>
        <w:pStyle w:val="ListBullet"/>
      </w:pPr>
      <w:r w:rsidRPr="00834F0C">
        <w:t>Use it or lose it?</w:t>
      </w:r>
    </w:p>
    <w:p w14:paraId="66B1C1C0" w14:textId="77777777" w:rsidR="00A178AA" w:rsidRPr="00834F0C" w:rsidRDefault="00A178AA" w:rsidP="00B050C7">
      <w:pPr>
        <w:pStyle w:val="ListBullet"/>
      </w:pPr>
      <w:r w:rsidRPr="00834F0C">
        <w:t>Is there a possibility of expanding the budget for the right solution?</w:t>
      </w:r>
    </w:p>
    <w:p w14:paraId="4C62E37A" w14:textId="77777777" w:rsidR="00A178AA" w:rsidRPr="00834F0C" w:rsidRDefault="00A178AA" w:rsidP="00B050C7">
      <w:pPr>
        <w:pStyle w:val="ListBullet"/>
      </w:pPr>
      <w:r w:rsidRPr="00834F0C">
        <w:t>What is the process for approving over budget?</w:t>
      </w:r>
    </w:p>
    <w:p w14:paraId="08BD9B69" w14:textId="77777777" w:rsidR="00A178AA" w:rsidRPr="00834F0C" w:rsidRDefault="00A178AA" w:rsidP="00B050C7">
      <w:pPr>
        <w:pStyle w:val="ListBullet"/>
      </w:pPr>
      <w:r w:rsidRPr="00834F0C">
        <w:t>When does your budget cycle begin?</w:t>
      </w:r>
    </w:p>
    <w:p w14:paraId="2B9C7BC9" w14:textId="4003AC5E" w:rsidR="00A178AA" w:rsidRPr="00912E52" w:rsidRDefault="00A178AA" w:rsidP="00A178AA">
      <w:pPr>
        <w:pStyle w:val="Heading1"/>
        <w:rPr>
          <w:b w:val="0"/>
          <w:bCs w:val="0"/>
        </w:rPr>
      </w:pPr>
      <w:r w:rsidRPr="00912E52">
        <w:rPr>
          <w:b w:val="0"/>
          <w:bCs w:val="0"/>
        </w:rPr>
        <w:t>Competition / Options</w:t>
      </w:r>
    </w:p>
    <w:p w14:paraId="2D45A78F" w14:textId="77777777" w:rsidR="00A178AA" w:rsidRPr="00834F0C" w:rsidRDefault="00A178AA" w:rsidP="00B050C7">
      <w:pPr>
        <w:pStyle w:val="ListBullet"/>
      </w:pPr>
      <w:r w:rsidRPr="00834F0C">
        <w:t>Who have you worked with in the past?</w:t>
      </w:r>
    </w:p>
    <w:p w14:paraId="6439F51C" w14:textId="77777777" w:rsidR="00A178AA" w:rsidRPr="00834F0C" w:rsidRDefault="00A178AA" w:rsidP="00B050C7">
      <w:pPr>
        <w:pStyle w:val="ListBullet"/>
      </w:pPr>
      <w:r w:rsidRPr="00834F0C">
        <w:t>What other potential options are you considering?</w:t>
      </w:r>
    </w:p>
    <w:p w14:paraId="1E7D1D0C" w14:textId="77777777" w:rsidR="00A178AA" w:rsidRPr="00834F0C" w:rsidRDefault="00A178AA" w:rsidP="00B050C7">
      <w:pPr>
        <w:pStyle w:val="ListBullet"/>
      </w:pPr>
      <w:r w:rsidRPr="00834F0C">
        <w:t>Are you considering alternative sources?</w:t>
      </w:r>
    </w:p>
    <w:p w14:paraId="40D02216" w14:textId="77777777" w:rsidR="00A178AA" w:rsidRPr="00834F0C" w:rsidRDefault="00A178AA" w:rsidP="00B050C7">
      <w:pPr>
        <w:pStyle w:val="ListBullet"/>
      </w:pPr>
      <w:r w:rsidRPr="00834F0C">
        <w:t>How many proposals are you soliciting?</w:t>
      </w:r>
    </w:p>
    <w:p w14:paraId="0BB87FD6" w14:textId="77777777" w:rsidR="00A178AA" w:rsidRPr="00834F0C" w:rsidRDefault="00A178AA" w:rsidP="00B050C7">
      <w:pPr>
        <w:pStyle w:val="ListBullet"/>
      </w:pPr>
      <w:r w:rsidRPr="00834F0C">
        <w:t>How do we compare with your other options</w:t>
      </w:r>
      <w:proofErr w:type="gramStart"/>
      <w:r w:rsidRPr="00834F0C">
        <w:t xml:space="preserve">?  </w:t>
      </w:r>
      <w:proofErr w:type="gramEnd"/>
      <w:r w:rsidRPr="00834F0C">
        <w:t>(Probe for strengths and weaknesses.)</w:t>
      </w:r>
    </w:p>
    <w:p w14:paraId="400CE00D" w14:textId="77777777" w:rsidR="00A178AA" w:rsidRPr="00834F0C" w:rsidRDefault="00A178AA" w:rsidP="00B050C7">
      <w:pPr>
        <w:pStyle w:val="ListBullet"/>
      </w:pPr>
      <w:r w:rsidRPr="00834F0C">
        <w:t>What additional avenues have you explored?</w:t>
      </w:r>
    </w:p>
    <w:p w14:paraId="48FC2C1D" w14:textId="77777777" w:rsidR="00A178AA" w:rsidRPr="00834F0C" w:rsidRDefault="00A178AA" w:rsidP="00B050C7">
      <w:pPr>
        <w:pStyle w:val="ListBullet"/>
      </w:pPr>
      <w:r w:rsidRPr="00834F0C">
        <w:t>Will your company work with a single supplier or multiple suppliers to create an effective program?</w:t>
      </w:r>
    </w:p>
    <w:p w14:paraId="0D3522C4" w14:textId="77777777" w:rsidR="00A178AA" w:rsidRPr="00834F0C" w:rsidRDefault="00A178AA" w:rsidP="00B050C7">
      <w:pPr>
        <w:pStyle w:val="ListBullet"/>
      </w:pPr>
      <w:r w:rsidRPr="00834F0C">
        <w:t>What suppliers currently participate in creating and delivering the existing program?</w:t>
      </w:r>
    </w:p>
    <w:p w14:paraId="4A835E98" w14:textId="77777777" w:rsidR="00A178AA" w:rsidRPr="005E2977" w:rsidRDefault="00A178AA" w:rsidP="00B050C7">
      <w:pPr>
        <w:pStyle w:val="ListBullet"/>
        <w:rPr>
          <w:b/>
          <w:bCs/>
        </w:rPr>
      </w:pPr>
      <w:r w:rsidRPr="005E2977">
        <w:t>I’d like to plan on allocating our resources for the XYZ project</w:t>
      </w:r>
      <w:proofErr w:type="gramStart"/>
      <w:r w:rsidRPr="005E2977">
        <w:t xml:space="preserve">.  </w:t>
      </w:r>
      <w:proofErr w:type="gramEnd"/>
      <w:r w:rsidRPr="005E2977">
        <w:t>When will we move forward</w:t>
      </w:r>
      <w:proofErr w:type="gramStart"/>
      <w:r w:rsidRPr="005E2977">
        <w:t xml:space="preserve">?  </w:t>
      </w:r>
      <w:proofErr w:type="gramEnd"/>
    </w:p>
    <w:p w14:paraId="2CD0B933" w14:textId="77777777" w:rsidR="00A178AA" w:rsidRPr="00834F0C" w:rsidRDefault="00A178AA" w:rsidP="00B050C7">
      <w:pPr>
        <w:pStyle w:val="ListBullet"/>
      </w:pPr>
      <w:r w:rsidRPr="00834F0C">
        <w:t>How would you prioritize the top three goals to stay ahead of your competition?</w:t>
      </w:r>
    </w:p>
    <w:p w14:paraId="5E5D940B" w14:textId="77777777" w:rsidR="00A178AA" w:rsidRPr="00834F0C" w:rsidRDefault="00A178AA" w:rsidP="00B050C7">
      <w:pPr>
        <w:pStyle w:val="ListBullet"/>
      </w:pPr>
      <w:r w:rsidRPr="00834F0C">
        <w:t>What differentiates you from your competition?</w:t>
      </w:r>
    </w:p>
    <w:p w14:paraId="34FBE162" w14:textId="77777777" w:rsidR="00A178AA" w:rsidRPr="00C32AED" w:rsidRDefault="00A178AA" w:rsidP="00A178AA">
      <w:pPr>
        <w:pStyle w:val="Heading1"/>
        <w:rPr>
          <w:b w:val="0"/>
          <w:bCs w:val="0"/>
        </w:rPr>
      </w:pPr>
      <w:bookmarkStart w:id="0" w:name="_Hlk34722598"/>
      <w:r w:rsidRPr="00C32AED">
        <w:rPr>
          <w:b w:val="0"/>
          <w:bCs w:val="0"/>
        </w:rPr>
        <w:t>Knowledge / Industry Insight</w:t>
      </w:r>
    </w:p>
    <w:p w14:paraId="3E0237AE" w14:textId="77777777" w:rsidR="00A178AA" w:rsidRPr="00834F0C" w:rsidRDefault="00A178AA" w:rsidP="00B050C7">
      <w:pPr>
        <w:pStyle w:val="ListBullet"/>
        <w:rPr>
          <w:snapToGrid w:val="0"/>
        </w:rPr>
      </w:pPr>
      <w:r w:rsidRPr="00834F0C">
        <w:rPr>
          <w:snapToGrid w:val="0"/>
        </w:rPr>
        <w:t>What are the two most important trends in your industry?</w:t>
      </w:r>
    </w:p>
    <w:p w14:paraId="761EE832" w14:textId="77777777" w:rsidR="00A178AA" w:rsidRPr="00834F0C" w:rsidRDefault="00A178AA" w:rsidP="00B050C7">
      <w:pPr>
        <w:pStyle w:val="ListBullet"/>
      </w:pPr>
      <w:r w:rsidRPr="00834F0C">
        <w:t>In the next six months, what single factor will have the greatest impact on your market</w:t>
      </w:r>
      <w:proofErr w:type="gramStart"/>
      <w:r w:rsidRPr="00834F0C">
        <w:t xml:space="preserve">?  </w:t>
      </w:r>
      <w:proofErr w:type="gramEnd"/>
      <w:r w:rsidRPr="00834F0C">
        <w:t>(New products, new competitor, new legislation?)</w:t>
      </w:r>
    </w:p>
    <w:p w14:paraId="1ABECC23" w14:textId="77777777" w:rsidR="00A178AA" w:rsidRPr="00834F0C" w:rsidRDefault="00A178AA" w:rsidP="00B050C7">
      <w:pPr>
        <w:pStyle w:val="ListBullet"/>
      </w:pPr>
      <w:r w:rsidRPr="00834F0C">
        <w:lastRenderedPageBreak/>
        <w:t>Which companies in your market are moving most quickly and in which directions are they moving?</w:t>
      </w:r>
    </w:p>
    <w:bookmarkEnd w:id="0"/>
    <w:p w14:paraId="24AA2BDD" w14:textId="77777777" w:rsidR="00A178AA" w:rsidRPr="00834F0C" w:rsidRDefault="00A178AA" w:rsidP="00B050C7">
      <w:pPr>
        <w:pStyle w:val="ListBullet"/>
      </w:pPr>
      <w:r w:rsidRPr="00834F0C">
        <w:t>What seems to be working well and why?</w:t>
      </w:r>
    </w:p>
    <w:p w14:paraId="2F618C43" w14:textId="77777777" w:rsidR="00A178AA" w:rsidRPr="00834F0C" w:rsidRDefault="00A178AA" w:rsidP="00B050C7">
      <w:pPr>
        <w:pStyle w:val="ListBullet"/>
      </w:pPr>
      <w:r w:rsidRPr="00834F0C">
        <w:t>What aspects do you feel need to change (in addition to length of time)?</w:t>
      </w:r>
    </w:p>
    <w:p w14:paraId="4C4EAB0C" w14:textId="77777777" w:rsidR="00A178AA" w:rsidRPr="00834F0C" w:rsidRDefault="00A178AA" w:rsidP="00B050C7">
      <w:pPr>
        <w:pStyle w:val="ListBullet"/>
      </w:pPr>
      <w:r w:rsidRPr="00834F0C">
        <w:t>What aspects would you consider necessary to add to improve your program/process?</w:t>
      </w:r>
    </w:p>
    <w:p w14:paraId="0104DADB" w14:textId="77777777" w:rsidR="00A178AA" w:rsidRPr="00834F0C" w:rsidRDefault="00A178AA" w:rsidP="00B050C7">
      <w:pPr>
        <w:pStyle w:val="ListBullet"/>
        <w:rPr>
          <w:iCs/>
        </w:rPr>
      </w:pPr>
      <w:r w:rsidRPr="00834F0C">
        <w:rPr>
          <w:iCs/>
        </w:rPr>
        <w:t xml:space="preserve">What criteria do you use to determine what </w:t>
      </w:r>
      <w:r>
        <w:rPr>
          <w:iCs/>
        </w:rPr>
        <w:t xml:space="preserve">company </w:t>
      </w:r>
      <w:r w:rsidRPr="00834F0C">
        <w:rPr>
          <w:iCs/>
        </w:rPr>
        <w:t xml:space="preserve"> could best represent you in the market?</w:t>
      </w:r>
    </w:p>
    <w:p w14:paraId="324CC1D3" w14:textId="77777777" w:rsidR="00A178AA" w:rsidRPr="00834F0C" w:rsidRDefault="00A178AA" w:rsidP="00B050C7">
      <w:pPr>
        <w:pStyle w:val="ListBullet"/>
        <w:rPr>
          <w:iCs/>
        </w:rPr>
      </w:pPr>
      <w:r w:rsidRPr="00834F0C">
        <w:rPr>
          <w:iCs/>
        </w:rPr>
        <w:t>What kind of growth does your company anticipate in the next few years?</w:t>
      </w:r>
    </w:p>
    <w:p w14:paraId="45B49352" w14:textId="77777777" w:rsidR="00A178AA" w:rsidRPr="00834F0C" w:rsidRDefault="00A178AA" w:rsidP="00B050C7">
      <w:pPr>
        <w:pStyle w:val="ListBullet"/>
        <w:rPr>
          <w:iCs/>
        </w:rPr>
      </w:pPr>
      <w:r w:rsidRPr="00834F0C">
        <w:rPr>
          <w:iCs/>
        </w:rPr>
        <w:t>What are the biggest human resource challenges you expect to face in the next six months?</w:t>
      </w:r>
    </w:p>
    <w:p w14:paraId="3B8483B3" w14:textId="77777777" w:rsidR="00A178AA" w:rsidRPr="00834F0C" w:rsidRDefault="00A178AA" w:rsidP="00B050C7">
      <w:pPr>
        <w:pStyle w:val="ListBullet"/>
        <w:rPr>
          <w:iCs/>
        </w:rPr>
      </w:pPr>
      <w:r w:rsidRPr="00834F0C">
        <w:rPr>
          <w:iCs/>
        </w:rPr>
        <w:t>How many new products do you plan to introduce this year</w:t>
      </w:r>
      <w:proofErr w:type="gramStart"/>
      <w:r w:rsidRPr="00834F0C">
        <w:rPr>
          <w:iCs/>
        </w:rPr>
        <w:t xml:space="preserve">?  </w:t>
      </w:r>
      <w:proofErr w:type="gramEnd"/>
      <w:r w:rsidRPr="00834F0C">
        <w:rPr>
          <w:iCs/>
        </w:rPr>
        <w:t>How will this position affect that outcome?</w:t>
      </w:r>
    </w:p>
    <w:p w14:paraId="65BD3029" w14:textId="77777777" w:rsidR="00A178AA" w:rsidRPr="00834F0C" w:rsidRDefault="00A178AA" w:rsidP="00B050C7">
      <w:pPr>
        <w:pStyle w:val="ListBullet"/>
        <w:rPr>
          <w:iCs/>
        </w:rPr>
      </w:pPr>
      <w:r w:rsidRPr="00834F0C">
        <w:rPr>
          <w:iCs/>
        </w:rPr>
        <w:t>Which is more important, the specific person or a particular set of skills?</w:t>
      </w:r>
    </w:p>
    <w:p w14:paraId="7738DC60" w14:textId="77777777" w:rsidR="00A178AA" w:rsidRPr="00C32AED" w:rsidRDefault="00A178AA" w:rsidP="00A178AA">
      <w:pPr>
        <w:pStyle w:val="Heading1"/>
        <w:rPr>
          <w:b w:val="0"/>
          <w:bCs w:val="0"/>
        </w:rPr>
      </w:pPr>
      <w:r w:rsidRPr="00C32AED">
        <w:rPr>
          <w:b w:val="0"/>
          <w:bCs w:val="0"/>
          <w:color w:val="2F5496"/>
        </w:rPr>
        <w:t>5 Objectives:</w:t>
      </w:r>
      <w:r w:rsidRPr="00C32AED">
        <w:rPr>
          <w:b w:val="0"/>
          <w:bCs w:val="0"/>
        </w:rPr>
        <w:t xml:space="preserve"> Qualifying a Search Assignment </w:t>
      </w:r>
    </w:p>
    <w:p w14:paraId="5B6B45DC" w14:textId="77777777" w:rsidR="00A178AA" w:rsidRDefault="00A178AA" w:rsidP="00A178AA">
      <w:pPr>
        <w:numPr>
          <w:ilvl w:val="0"/>
          <w:numId w:val="22"/>
        </w:numPr>
        <w:rPr>
          <w:rFonts w:cs="Arial"/>
        </w:rPr>
      </w:pPr>
      <w:r w:rsidRPr="00ED3AEB">
        <w:rPr>
          <w:rFonts w:cs="Arial"/>
        </w:rPr>
        <w:t>Have a complete understanding of what the client is looking for in a candidate</w:t>
      </w:r>
      <w:r>
        <w:rPr>
          <w:rFonts w:cs="Arial"/>
        </w:rPr>
        <w:t xml:space="preserve"> </w:t>
      </w:r>
    </w:p>
    <w:p w14:paraId="3D63F3D8" w14:textId="77777777" w:rsidR="00A178AA" w:rsidRDefault="00A178AA" w:rsidP="00A178AA">
      <w:pPr>
        <w:numPr>
          <w:ilvl w:val="0"/>
          <w:numId w:val="22"/>
        </w:numPr>
        <w:rPr>
          <w:rFonts w:cs="Arial"/>
        </w:rPr>
      </w:pPr>
      <w:r w:rsidRPr="00ED3AEB">
        <w:rPr>
          <w:rFonts w:cs="Arial"/>
        </w:rPr>
        <w:t>Have a complete understanding of the compelling story needed to sell this opportunity</w:t>
      </w:r>
    </w:p>
    <w:p w14:paraId="3E8E8707" w14:textId="77777777" w:rsidR="00A178AA" w:rsidRDefault="00A178AA" w:rsidP="00A178AA">
      <w:pPr>
        <w:numPr>
          <w:ilvl w:val="0"/>
          <w:numId w:val="22"/>
        </w:numPr>
        <w:rPr>
          <w:rFonts w:cs="Arial"/>
        </w:rPr>
      </w:pPr>
      <w:r w:rsidRPr="00ED3AEB">
        <w:rPr>
          <w:rFonts w:cs="Arial"/>
        </w:rPr>
        <w:t>Have a complete picture of the search strategy your client wants you to employ</w:t>
      </w:r>
    </w:p>
    <w:p w14:paraId="7CDEDE0C" w14:textId="77777777" w:rsidR="00A178AA" w:rsidRDefault="00A178AA" w:rsidP="00A178AA">
      <w:pPr>
        <w:numPr>
          <w:ilvl w:val="0"/>
          <w:numId w:val="22"/>
        </w:numPr>
        <w:rPr>
          <w:rFonts w:cs="Arial"/>
        </w:rPr>
      </w:pPr>
      <w:r w:rsidRPr="00ED3AEB">
        <w:rPr>
          <w:rFonts w:cs="Arial"/>
        </w:rPr>
        <w:t>Have a complete outline of the client’s interview process and established timeline</w:t>
      </w:r>
    </w:p>
    <w:p w14:paraId="0CF96FA5" w14:textId="5699CD8C" w:rsidR="00A178AA" w:rsidRPr="00ED3AEB" w:rsidRDefault="00A178AA" w:rsidP="00A178AA">
      <w:pPr>
        <w:numPr>
          <w:ilvl w:val="0"/>
          <w:numId w:val="22"/>
        </w:numPr>
        <w:rPr>
          <w:rFonts w:cs="Arial"/>
        </w:rPr>
      </w:pPr>
      <w:r w:rsidRPr="00ED3AEB">
        <w:rPr>
          <w:rFonts w:cs="Arial"/>
        </w:rPr>
        <w:t xml:space="preserve">Set expectations </w:t>
      </w:r>
      <w:r w:rsidR="004F1CE3">
        <w:rPr>
          <w:rFonts w:cs="Arial"/>
        </w:rPr>
        <w:t xml:space="preserve">for </w:t>
      </w:r>
      <w:r w:rsidRPr="00ED3AEB">
        <w:rPr>
          <w:rFonts w:cs="Arial"/>
        </w:rPr>
        <w:t>communication between the client and our firm</w:t>
      </w:r>
    </w:p>
    <w:p w14:paraId="2BF9AE34" w14:textId="77777777" w:rsidR="00A178AA" w:rsidRPr="00C32AED" w:rsidRDefault="00A178AA" w:rsidP="00B050C7">
      <w:pPr>
        <w:pStyle w:val="Subheading1"/>
        <w:rPr>
          <w:b w:val="0"/>
          <w:bCs w:val="0"/>
        </w:rPr>
      </w:pPr>
      <w:bookmarkStart w:id="1" w:name="_Hlk89757405"/>
      <w:r w:rsidRPr="00C32AED">
        <w:rPr>
          <w:b w:val="0"/>
          <w:bCs w:val="0"/>
        </w:rPr>
        <w:t>Title / Role / Experience</w:t>
      </w:r>
    </w:p>
    <w:bookmarkEnd w:id="1"/>
    <w:p w14:paraId="249CC082" w14:textId="77777777" w:rsidR="00A178AA" w:rsidRPr="00C32AED" w:rsidRDefault="00A178AA" w:rsidP="00B050C7">
      <w:pPr>
        <w:pStyle w:val="SubHeading2"/>
        <w:rPr>
          <w:rFonts w:ascii="Arial" w:hAnsi="Arial" w:cs="Arial"/>
          <w:i w:val="0"/>
          <w:iCs w:val="0"/>
        </w:rPr>
      </w:pPr>
      <w:r w:rsidRPr="00C32AED">
        <w:rPr>
          <w:rFonts w:ascii="Arial" w:hAnsi="Arial" w:cs="Arial"/>
          <w:i w:val="0"/>
          <w:iCs w:val="0"/>
        </w:rPr>
        <w:t xml:space="preserve">Context for Questions: </w:t>
      </w:r>
    </w:p>
    <w:p w14:paraId="1D840E9E" w14:textId="21DDE927" w:rsidR="00A178AA" w:rsidRPr="00455F61" w:rsidRDefault="00A178AA" w:rsidP="00455F61">
      <w:pPr>
        <w:rPr>
          <w:rFonts w:eastAsia="Cambria"/>
          <w:i/>
          <w:iCs/>
        </w:rPr>
      </w:pPr>
      <w:r w:rsidRPr="00455F61">
        <w:rPr>
          <w:i/>
          <w:iCs/>
          <w:szCs w:val="22"/>
        </w:rPr>
        <w:t>“</w:t>
      </w:r>
      <w:r w:rsidRPr="00455F61">
        <w:rPr>
          <w:rFonts w:eastAsia="Cambria"/>
          <w:i/>
          <w:iCs/>
        </w:rPr>
        <w:t>Let’s start by putting together a picture of the ideal candidate you seek. Obviously, not all candidates who are interested in talking with you will get through the screen,</w:t>
      </w:r>
      <w:r w:rsidR="00455F61">
        <w:rPr>
          <w:rFonts w:eastAsia="Cambria"/>
          <w:i/>
          <w:iCs/>
        </w:rPr>
        <w:t xml:space="preserve"> </w:t>
      </w:r>
      <w:r w:rsidRPr="00455F61">
        <w:rPr>
          <w:rFonts w:eastAsia="Cambria"/>
          <w:i/>
          <w:iCs/>
        </w:rPr>
        <w:t>but I need to make sure that when you receive a resume from us, there is a one-to-one ratio of submittals to first time interviews. I can only do that if I truly understand not only what you</w:t>
      </w:r>
      <w:r w:rsidRPr="00455F61">
        <w:rPr>
          <w:rFonts w:eastAsia="Cambria"/>
          <w:b/>
          <w:i/>
          <w:iCs/>
        </w:rPr>
        <w:t xml:space="preserve"> need</w:t>
      </w:r>
      <w:r w:rsidRPr="00455F61">
        <w:rPr>
          <w:rFonts w:eastAsia="Cambria"/>
          <w:i/>
          <w:iCs/>
        </w:rPr>
        <w:t xml:space="preserve"> to see in someone, but what you </w:t>
      </w:r>
      <w:r w:rsidRPr="00455F61">
        <w:rPr>
          <w:rFonts w:eastAsia="Cambria"/>
          <w:b/>
          <w:i/>
          <w:iCs/>
        </w:rPr>
        <w:t>want</w:t>
      </w:r>
      <w:r w:rsidRPr="00455F61">
        <w:rPr>
          <w:rFonts w:eastAsia="Cambria"/>
          <w:i/>
          <w:iCs/>
        </w:rPr>
        <w:t xml:space="preserve"> to see in someone.”</w:t>
      </w:r>
    </w:p>
    <w:p w14:paraId="6E31723A" w14:textId="77777777" w:rsidR="00A178AA" w:rsidRDefault="00A178AA" w:rsidP="00A178AA">
      <w:pPr>
        <w:ind w:left="360" w:right="-720"/>
        <w:rPr>
          <w:rFonts w:cs="Arial"/>
          <w:szCs w:val="22"/>
        </w:rPr>
      </w:pPr>
    </w:p>
    <w:p w14:paraId="79F80910" w14:textId="77777777" w:rsidR="00A178AA" w:rsidRPr="00093FBA" w:rsidRDefault="00A178AA" w:rsidP="00093FBA">
      <w:pPr>
        <w:pStyle w:val="ListBullet"/>
      </w:pPr>
      <w:r w:rsidRPr="00093FBA">
        <w:t>What are the most critical / urgent issues to fill currently?</w:t>
      </w:r>
    </w:p>
    <w:p w14:paraId="3B809D87" w14:textId="77777777" w:rsidR="00A178AA" w:rsidRPr="00093FBA" w:rsidRDefault="00A178AA" w:rsidP="00093FBA">
      <w:pPr>
        <w:pStyle w:val="ListBullet"/>
      </w:pPr>
      <w:r w:rsidRPr="00093FBA">
        <w:t xml:space="preserve">What </w:t>
      </w:r>
      <w:proofErr w:type="gramStart"/>
      <w:r w:rsidRPr="00093FBA">
        <w:t>is</w:t>
      </w:r>
      <w:proofErr w:type="gramEnd"/>
      <w:r w:rsidRPr="00093FBA">
        <w:t xml:space="preserve"> the candidates official title / position?</w:t>
      </w:r>
    </w:p>
    <w:p w14:paraId="5028217A" w14:textId="77777777" w:rsidR="00A178AA" w:rsidRPr="00093FBA" w:rsidRDefault="00A178AA" w:rsidP="00093FBA">
      <w:pPr>
        <w:pStyle w:val="ListBullet"/>
      </w:pPr>
      <w:r w:rsidRPr="00093FBA">
        <w:t>Why is this position open? How long has it been open?</w:t>
      </w:r>
    </w:p>
    <w:p w14:paraId="2E993291" w14:textId="77777777" w:rsidR="00A178AA" w:rsidRPr="00093FBA" w:rsidRDefault="00A178AA" w:rsidP="00093FBA">
      <w:pPr>
        <w:pStyle w:val="ListBullet"/>
      </w:pPr>
      <w:r w:rsidRPr="00093FBA">
        <w:t xml:space="preserve">What is the </w:t>
      </w:r>
      <w:proofErr w:type="gramStart"/>
      <w:r w:rsidRPr="00093FBA">
        <w:t>main focus</w:t>
      </w:r>
      <w:proofErr w:type="gramEnd"/>
      <w:r w:rsidRPr="00093FBA">
        <w:t xml:space="preserve"> for this position / their role day to day?</w:t>
      </w:r>
    </w:p>
    <w:p w14:paraId="4635B812" w14:textId="77777777" w:rsidR="00A178AA" w:rsidRPr="00093FBA" w:rsidRDefault="00A178AA" w:rsidP="00093FBA">
      <w:pPr>
        <w:pStyle w:val="ListBullet"/>
      </w:pPr>
      <w:r w:rsidRPr="00093FBA">
        <w:t>What problems do they have to solve?</w:t>
      </w:r>
    </w:p>
    <w:p w14:paraId="15E36AC0" w14:textId="77777777" w:rsidR="00A178AA" w:rsidRPr="00093FBA" w:rsidRDefault="00A178AA" w:rsidP="00093FBA">
      <w:pPr>
        <w:pStyle w:val="ListBullet"/>
      </w:pPr>
      <w:r w:rsidRPr="00093FBA">
        <w:t>What is the experience level or tenure for this role? (Essential vs. preferred skills)</w:t>
      </w:r>
    </w:p>
    <w:p w14:paraId="508303EB" w14:textId="77777777" w:rsidR="00A178AA" w:rsidRPr="00093FBA" w:rsidRDefault="00A178AA" w:rsidP="00093FBA">
      <w:pPr>
        <w:pStyle w:val="ListBullet"/>
      </w:pPr>
      <w:r w:rsidRPr="00093FBA">
        <w:lastRenderedPageBreak/>
        <w:t>What all does the experience include? (Years in the industry, project types, project size, software, etc.)</w:t>
      </w:r>
    </w:p>
    <w:p w14:paraId="4D3A22BD" w14:textId="77777777" w:rsidR="00A178AA" w:rsidRPr="00093FBA" w:rsidRDefault="00A178AA" w:rsidP="00093FBA">
      <w:pPr>
        <w:pStyle w:val="ListBullet"/>
      </w:pPr>
      <w:r w:rsidRPr="00093FBA">
        <w:t xml:space="preserve">What will this hire accomplish in 3-6-9-months that one year from now will let you know you made a great hire? </w:t>
      </w:r>
    </w:p>
    <w:p w14:paraId="0463CB42" w14:textId="72DBE4AA" w:rsidR="00A178AA" w:rsidRPr="00093FBA" w:rsidRDefault="00A178AA" w:rsidP="00093FBA">
      <w:pPr>
        <w:pStyle w:val="ListBullet"/>
      </w:pPr>
      <w:r w:rsidRPr="00093FBA">
        <w:t xml:space="preserve">If we surface a candidate who has the background, experience, and track record that indicates they ready to take on additional responsibilities, should we pursue them? </w:t>
      </w:r>
    </w:p>
    <w:p w14:paraId="60DF72D8" w14:textId="77777777" w:rsidR="00A178AA" w:rsidRPr="00621F19" w:rsidRDefault="00A178AA" w:rsidP="00A178AA">
      <w:pPr>
        <w:pStyle w:val="Heading1"/>
        <w:rPr>
          <w:b w:val="0"/>
          <w:bCs w:val="0"/>
        </w:rPr>
      </w:pPr>
      <w:r w:rsidRPr="00621F19">
        <w:rPr>
          <w:b w:val="0"/>
          <w:bCs w:val="0"/>
        </w:rPr>
        <w:t xml:space="preserve">Urgency / Cooperation / Time Frame </w:t>
      </w:r>
    </w:p>
    <w:p w14:paraId="7745C2D3" w14:textId="77777777" w:rsidR="00A178AA" w:rsidRPr="00621F19" w:rsidRDefault="00A178AA" w:rsidP="00455F61">
      <w:pPr>
        <w:pStyle w:val="Heading7"/>
        <w:rPr>
          <w:rFonts w:ascii="Arial" w:hAnsi="Arial" w:cs="Arial"/>
          <w:i w:val="0"/>
          <w:iCs w:val="0"/>
        </w:rPr>
      </w:pPr>
      <w:bookmarkStart w:id="2" w:name="_Hlk89171213"/>
      <w:r w:rsidRPr="00621F19">
        <w:rPr>
          <w:rFonts w:ascii="Arial" w:hAnsi="Arial" w:cs="Arial"/>
          <w:i w:val="0"/>
          <w:iCs w:val="0"/>
        </w:rPr>
        <w:t xml:space="preserve">Context for Questions: </w:t>
      </w:r>
    </w:p>
    <w:p w14:paraId="7BA5D472" w14:textId="59462F12" w:rsidR="00A178AA" w:rsidRPr="00455F61" w:rsidRDefault="00A178AA" w:rsidP="00455F61">
      <w:pPr>
        <w:rPr>
          <w:rFonts w:eastAsia="Cambria"/>
          <w:i/>
          <w:iCs/>
        </w:rPr>
      </w:pPr>
      <w:r w:rsidRPr="00455F61">
        <w:rPr>
          <w:i/>
          <w:iCs/>
          <w:szCs w:val="22"/>
        </w:rPr>
        <w:t>“</w:t>
      </w:r>
      <w:r w:rsidRPr="00455F61">
        <w:rPr>
          <w:rFonts w:eastAsia="Cambria"/>
          <w:i/>
          <w:iCs/>
        </w:rPr>
        <w:t xml:space="preserve">It would be helpful to get an understanding of the urgency of this position. There is nothing wrong with us having the luxury of time on our side if this isn’t a critically urgent position – </w:t>
      </w:r>
    </w:p>
    <w:p w14:paraId="23D41725" w14:textId="77777777" w:rsidR="00A178AA" w:rsidRPr="00455F61" w:rsidRDefault="00A178AA" w:rsidP="00455F61">
      <w:pPr>
        <w:rPr>
          <w:rFonts w:eastAsia="Cambria"/>
          <w:i/>
          <w:iCs/>
        </w:rPr>
      </w:pPr>
      <w:r w:rsidRPr="00455F61">
        <w:rPr>
          <w:rFonts w:eastAsia="Cambria"/>
          <w:i/>
          <w:iCs/>
        </w:rPr>
        <w:t xml:space="preserve">but if that isn’t the case, I want to make sure that I’m operating from the same timeframe that you are.”  </w:t>
      </w:r>
      <w:bookmarkEnd w:id="2"/>
    </w:p>
    <w:p w14:paraId="1A88B87E" w14:textId="77777777" w:rsidR="00A178AA" w:rsidRDefault="00A178AA" w:rsidP="00A178AA">
      <w:pPr>
        <w:pStyle w:val="NoSpacing"/>
      </w:pPr>
    </w:p>
    <w:p w14:paraId="0A1A6948" w14:textId="77777777" w:rsidR="00A178AA" w:rsidRDefault="00A178AA" w:rsidP="00093FBA">
      <w:pPr>
        <w:pStyle w:val="ListBullet"/>
      </w:pPr>
      <w:r>
        <w:t>When do you want this position to be filled? Is there a “hard deadline” to fill?</w:t>
      </w:r>
    </w:p>
    <w:p w14:paraId="3245A8C7" w14:textId="77777777" w:rsidR="00A178AA" w:rsidRDefault="00A178AA" w:rsidP="00093FBA">
      <w:pPr>
        <w:pStyle w:val="ListBullet"/>
      </w:pPr>
      <w:r>
        <w:t>When do you realistically expect to have the position filled by?</w:t>
      </w:r>
    </w:p>
    <w:p w14:paraId="3568A7EB" w14:textId="77777777" w:rsidR="00A178AA" w:rsidRDefault="00A178AA" w:rsidP="00093FBA">
      <w:pPr>
        <w:pStyle w:val="ListBullet"/>
      </w:pPr>
      <w:r>
        <w:t>What are some of the long term, lasting effects of not having this position filled by your desired timeline?</w:t>
      </w:r>
    </w:p>
    <w:p w14:paraId="0AFEC31B" w14:textId="77777777" w:rsidR="00A178AA" w:rsidRDefault="00A178AA" w:rsidP="00093FBA">
      <w:pPr>
        <w:pStyle w:val="ListBullet"/>
      </w:pPr>
      <w:r>
        <w:t>Who is currently doing the workload created from this position being unfilled?</w:t>
      </w:r>
    </w:p>
    <w:p w14:paraId="6A8FA964" w14:textId="77777777" w:rsidR="00A178AA" w:rsidRPr="002F38C8" w:rsidRDefault="00A178AA" w:rsidP="00093FBA">
      <w:pPr>
        <w:pStyle w:val="ListBullet"/>
      </w:pPr>
      <w:r w:rsidRPr="002F38C8">
        <w:t xml:space="preserve">If I sent you someone this afternoon (if no pre-set interview dates), what is the first available time you </w:t>
      </w:r>
      <w:proofErr w:type="gramStart"/>
      <w:r w:rsidRPr="002F38C8">
        <w:t>have to</w:t>
      </w:r>
      <w:proofErr w:type="gramEnd"/>
      <w:r w:rsidRPr="002F38C8">
        <w:t xml:space="preserve"> meet with him or her?</w:t>
      </w:r>
    </w:p>
    <w:p w14:paraId="24623F37" w14:textId="6FC1EA03" w:rsidR="00A178AA" w:rsidRPr="002F38C8" w:rsidRDefault="00A178AA" w:rsidP="00093FBA">
      <w:pPr>
        <w:pStyle w:val="ListBullet"/>
      </w:pPr>
      <w:r w:rsidRPr="002F38C8">
        <w:t xml:space="preserve">Under any circumstances, could you see this position being eliminated </w:t>
      </w:r>
      <w:r w:rsidR="007E779B" w:rsidRPr="002F38C8">
        <w:t>during</w:t>
      </w:r>
      <w:r w:rsidRPr="002F38C8">
        <w:t xml:space="preserve"> our search? </w:t>
      </w:r>
    </w:p>
    <w:p w14:paraId="681FEB4F" w14:textId="77777777" w:rsidR="00A178AA" w:rsidRPr="00CC63DA" w:rsidRDefault="00A178AA" w:rsidP="00093FBA">
      <w:pPr>
        <w:pStyle w:val="ListBullet"/>
      </w:pPr>
      <w:r w:rsidRPr="00CC63DA">
        <w:t xml:space="preserve">What type of milestones in the search process give you comfort that the search is progressing as anticipated? </w:t>
      </w:r>
    </w:p>
    <w:p w14:paraId="44DBE664" w14:textId="77777777" w:rsidR="00A178AA" w:rsidRPr="00621F19" w:rsidRDefault="00A178AA" w:rsidP="00A178AA">
      <w:pPr>
        <w:pStyle w:val="Heading1"/>
        <w:rPr>
          <w:b w:val="0"/>
          <w:bCs w:val="0"/>
        </w:rPr>
      </w:pPr>
      <w:r w:rsidRPr="00621F19">
        <w:rPr>
          <w:b w:val="0"/>
          <w:bCs w:val="0"/>
        </w:rPr>
        <w:t xml:space="preserve">Search History / Efforts To Date </w:t>
      </w:r>
    </w:p>
    <w:p w14:paraId="432257BB" w14:textId="77777777" w:rsidR="00A178AA" w:rsidRPr="00621F19" w:rsidRDefault="00A178AA" w:rsidP="00455F61">
      <w:pPr>
        <w:pStyle w:val="Heading7"/>
        <w:rPr>
          <w:rFonts w:ascii="Arial" w:hAnsi="Arial" w:cs="Arial"/>
          <w:i w:val="0"/>
          <w:iCs w:val="0"/>
        </w:rPr>
      </w:pPr>
      <w:bookmarkStart w:id="3" w:name="_Hlk89171299"/>
      <w:r w:rsidRPr="00621F19">
        <w:rPr>
          <w:rFonts w:ascii="Arial" w:hAnsi="Arial" w:cs="Arial"/>
          <w:i w:val="0"/>
          <w:iCs w:val="0"/>
        </w:rPr>
        <w:t xml:space="preserve">Context for Questions: </w:t>
      </w:r>
    </w:p>
    <w:p w14:paraId="740FC6C7" w14:textId="6E13B993" w:rsidR="00A178AA" w:rsidRPr="00455F61" w:rsidRDefault="00A178AA" w:rsidP="00455F61">
      <w:pPr>
        <w:rPr>
          <w:rFonts w:eastAsia="Cambria"/>
          <w:i/>
          <w:iCs/>
        </w:rPr>
      </w:pPr>
      <w:r w:rsidRPr="00455F61">
        <w:rPr>
          <w:i/>
          <w:iCs/>
          <w:szCs w:val="22"/>
        </w:rPr>
        <w:t>“</w:t>
      </w:r>
      <w:r w:rsidRPr="00455F61">
        <w:rPr>
          <w:rFonts w:eastAsia="Cambria"/>
          <w:i/>
          <w:iCs/>
        </w:rPr>
        <w:t>Before we get started on this search, we don’t want to duplicate any efforts that have been done</w:t>
      </w:r>
      <w:r w:rsidR="00455F61">
        <w:rPr>
          <w:rFonts w:eastAsia="Cambria"/>
          <w:i/>
          <w:iCs/>
        </w:rPr>
        <w:t xml:space="preserve"> </w:t>
      </w:r>
      <w:r w:rsidRPr="00455F61">
        <w:rPr>
          <w:rFonts w:eastAsia="Cambria"/>
          <w:i/>
          <w:iCs/>
        </w:rPr>
        <w:t xml:space="preserve">thus far. </w:t>
      </w:r>
      <w:r w:rsidR="00D76D75" w:rsidRPr="00455F61">
        <w:rPr>
          <w:rFonts w:eastAsia="Cambria"/>
          <w:i/>
          <w:iCs/>
        </w:rPr>
        <w:t>To</w:t>
      </w:r>
      <w:r w:rsidRPr="00455F61">
        <w:rPr>
          <w:rFonts w:eastAsia="Cambria"/>
          <w:i/>
          <w:iCs/>
        </w:rPr>
        <w:t xml:space="preserve"> know how to proceed with the </w:t>
      </w:r>
      <w:r w:rsidRPr="00455F61">
        <w:rPr>
          <w:rFonts w:eastAsia="Cambria"/>
          <w:b/>
          <w:i/>
          <w:iCs/>
        </w:rPr>
        <w:t>search</w:t>
      </w:r>
      <w:r w:rsidRPr="00455F61">
        <w:rPr>
          <w:rFonts w:eastAsia="Cambria"/>
          <w:i/>
          <w:iCs/>
        </w:rPr>
        <w:t xml:space="preserve"> process, we need to know where</w:t>
      </w:r>
      <w:r w:rsidR="00455F61">
        <w:rPr>
          <w:rFonts w:eastAsia="Cambria"/>
          <w:i/>
          <w:iCs/>
        </w:rPr>
        <w:t xml:space="preserve"> </w:t>
      </w:r>
      <w:r w:rsidRPr="00455F61">
        <w:rPr>
          <w:rFonts w:eastAsia="Cambria"/>
          <w:i/>
          <w:iCs/>
        </w:rPr>
        <w:t xml:space="preserve">you are currently in your </w:t>
      </w:r>
      <w:r w:rsidRPr="00455F61">
        <w:rPr>
          <w:rFonts w:eastAsia="Cambria"/>
          <w:b/>
          <w:i/>
          <w:iCs/>
        </w:rPr>
        <w:t>hiring</w:t>
      </w:r>
      <w:r w:rsidRPr="00455F61">
        <w:rPr>
          <w:rFonts w:eastAsia="Cambria"/>
          <w:i/>
          <w:iCs/>
        </w:rPr>
        <w:t xml:space="preserve"> process.”  </w:t>
      </w:r>
    </w:p>
    <w:p w14:paraId="1C49BB8E" w14:textId="77777777" w:rsidR="00A178AA" w:rsidRPr="00F1186F" w:rsidRDefault="00A178AA" w:rsidP="00A178AA">
      <w:pPr>
        <w:pStyle w:val="NoSpacing"/>
        <w:rPr>
          <w:szCs w:val="22"/>
        </w:rPr>
      </w:pPr>
      <w:r w:rsidRPr="005C01A6">
        <w:t xml:space="preserve">  </w:t>
      </w:r>
    </w:p>
    <w:bookmarkEnd w:id="3"/>
    <w:p w14:paraId="53ACEDF5" w14:textId="77777777" w:rsidR="00A178AA" w:rsidRDefault="00A178AA" w:rsidP="00093FBA">
      <w:pPr>
        <w:pStyle w:val="ListBullet"/>
      </w:pPr>
      <w:r>
        <w:t>How long has the position been open?</w:t>
      </w:r>
    </w:p>
    <w:p w14:paraId="2C31B2C3" w14:textId="77777777" w:rsidR="00A178AA" w:rsidRDefault="00A178AA" w:rsidP="00093FBA">
      <w:pPr>
        <w:pStyle w:val="ListBullet"/>
      </w:pPr>
      <w:r>
        <w:t xml:space="preserve">How have you attempted to fill this position? </w:t>
      </w:r>
    </w:p>
    <w:p w14:paraId="09A3A5C1" w14:textId="77777777" w:rsidR="00A178AA" w:rsidRDefault="00A178AA" w:rsidP="00093FBA">
      <w:pPr>
        <w:pStyle w:val="ListBullet"/>
      </w:pPr>
      <w:r>
        <w:t>How many sources are you utilizing to attempt to fill this position?</w:t>
      </w:r>
    </w:p>
    <w:p w14:paraId="661A9874" w14:textId="77777777" w:rsidR="00A178AA" w:rsidRDefault="00A178AA" w:rsidP="00093FBA">
      <w:pPr>
        <w:pStyle w:val="ListBullet"/>
        <w:rPr>
          <w:color w:val="000000"/>
        </w:rPr>
      </w:pPr>
      <w:r>
        <w:rPr>
          <w:color w:val="000000"/>
        </w:rPr>
        <w:t>Have you worked with other search firms in the past? What worked and what could have been better about the experience?</w:t>
      </w:r>
    </w:p>
    <w:p w14:paraId="255794F3" w14:textId="77777777" w:rsidR="00A178AA" w:rsidRDefault="00A178AA" w:rsidP="00093FBA">
      <w:pPr>
        <w:pStyle w:val="ListBullet"/>
        <w:rPr>
          <w:color w:val="000000"/>
        </w:rPr>
      </w:pPr>
      <w:r>
        <w:rPr>
          <w:color w:val="000000"/>
        </w:rPr>
        <w:lastRenderedPageBreak/>
        <w:t>How many interviews have been conducted for this position?</w:t>
      </w:r>
    </w:p>
    <w:p w14:paraId="2BF9FCF4" w14:textId="77777777" w:rsidR="00A178AA" w:rsidRDefault="00A178AA" w:rsidP="00093FBA">
      <w:pPr>
        <w:pStyle w:val="ListBullet"/>
        <w:rPr>
          <w:color w:val="000000"/>
        </w:rPr>
      </w:pPr>
      <w:r>
        <w:rPr>
          <w:color w:val="000000"/>
        </w:rPr>
        <w:t>What candidates are currently in process?</w:t>
      </w:r>
    </w:p>
    <w:p w14:paraId="3069EBD7" w14:textId="77777777" w:rsidR="00A178AA" w:rsidRPr="00891160" w:rsidRDefault="00A178AA" w:rsidP="00093FBA">
      <w:pPr>
        <w:pStyle w:val="ListBullet"/>
        <w:rPr>
          <w:color w:val="000000"/>
        </w:rPr>
      </w:pPr>
      <w:r>
        <w:rPr>
          <w:color w:val="000000"/>
        </w:rPr>
        <w:t>How many offers were extended that were turned down? Why?</w:t>
      </w:r>
    </w:p>
    <w:p w14:paraId="6A8970B8" w14:textId="77777777" w:rsidR="00A178AA" w:rsidRPr="00F1186F" w:rsidRDefault="00A178AA" w:rsidP="00093FBA">
      <w:pPr>
        <w:pStyle w:val="ListBullet"/>
        <w:rPr>
          <w:color w:val="000000"/>
        </w:rPr>
      </w:pPr>
      <w:r w:rsidRPr="00F1186F">
        <w:rPr>
          <w:color w:val="000000"/>
        </w:rPr>
        <w:t xml:space="preserve">Are there any specific companies or types of companies you would like </w:t>
      </w:r>
      <w:r>
        <w:rPr>
          <w:color w:val="000000"/>
        </w:rPr>
        <w:t>us</w:t>
      </w:r>
      <w:r w:rsidRPr="00F1186F">
        <w:rPr>
          <w:color w:val="000000"/>
        </w:rPr>
        <w:t xml:space="preserve"> to target when looking for candidates for this search?</w:t>
      </w:r>
    </w:p>
    <w:p w14:paraId="35B625FA" w14:textId="77777777" w:rsidR="00A178AA" w:rsidRDefault="00A178AA" w:rsidP="00093FBA">
      <w:pPr>
        <w:pStyle w:val="ListBullet"/>
      </w:pPr>
      <w:r w:rsidRPr="00F1186F">
        <w:t>Are there specific companies you would prefer we stay away from?</w:t>
      </w:r>
    </w:p>
    <w:p w14:paraId="27DBA736" w14:textId="77777777" w:rsidR="00A178AA" w:rsidRPr="00F1186F" w:rsidRDefault="00A178AA" w:rsidP="00093FBA">
      <w:pPr>
        <w:pStyle w:val="ListBullet"/>
        <w:rPr>
          <w:color w:val="000000"/>
        </w:rPr>
      </w:pPr>
      <w:r w:rsidRPr="00F1186F">
        <w:rPr>
          <w:color w:val="000000"/>
        </w:rPr>
        <w:t>Any internal candidates you’re considering for this role?</w:t>
      </w:r>
    </w:p>
    <w:p w14:paraId="30AA8FB8" w14:textId="77777777" w:rsidR="00A178AA" w:rsidRPr="007326D6" w:rsidRDefault="00A178AA" w:rsidP="00093FBA">
      <w:pPr>
        <w:pStyle w:val="ListBullet"/>
      </w:pPr>
      <w:r w:rsidRPr="007326D6">
        <w:rPr>
          <w:color w:val="000000"/>
        </w:rPr>
        <w:t xml:space="preserve">If yes – how far are they through the process? </w:t>
      </w:r>
    </w:p>
    <w:p w14:paraId="4AD47453" w14:textId="77777777" w:rsidR="00A178AA" w:rsidRPr="00A84EA5" w:rsidRDefault="00A178AA" w:rsidP="00A178AA">
      <w:pPr>
        <w:pStyle w:val="Heading1"/>
        <w:rPr>
          <w:b w:val="0"/>
          <w:bCs w:val="0"/>
        </w:rPr>
      </w:pPr>
      <w:r w:rsidRPr="00A84EA5">
        <w:rPr>
          <w:b w:val="0"/>
          <w:bCs w:val="0"/>
        </w:rPr>
        <w:t>Compensation / Benefits</w:t>
      </w:r>
    </w:p>
    <w:p w14:paraId="537F6F6A" w14:textId="77777777" w:rsidR="00A178AA" w:rsidRPr="00A84EA5" w:rsidRDefault="00A178AA" w:rsidP="00093FBA">
      <w:pPr>
        <w:pStyle w:val="Heading7"/>
        <w:rPr>
          <w:rFonts w:asciiTheme="minorHAnsi" w:hAnsiTheme="minorHAnsi" w:cstheme="minorHAnsi"/>
          <w:i w:val="0"/>
          <w:iCs w:val="0"/>
        </w:rPr>
      </w:pPr>
      <w:bookmarkStart w:id="4" w:name="_Hlk89174392"/>
      <w:r w:rsidRPr="00A84EA5">
        <w:rPr>
          <w:rFonts w:asciiTheme="minorHAnsi" w:hAnsiTheme="minorHAnsi" w:cstheme="minorHAnsi"/>
          <w:i w:val="0"/>
          <w:iCs w:val="0"/>
        </w:rPr>
        <w:t xml:space="preserve">Context for Questions: </w:t>
      </w:r>
    </w:p>
    <w:p w14:paraId="5AE2187D" w14:textId="77777777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i/>
          <w:iCs/>
          <w:szCs w:val="22"/>
        </w:rPr>
        <w:t>“</w:t>
      </w:r>
      <w:r w:rsidRPr="00093FBA">
        <w:rPr>
          <w:rFonts w:eastAsia="Cambria"/>
          <w:i/>
          <w:iCs/>
        </w:rPr>
        <w:t xml:space="preserve">In my experience, there is so much more to the financial offer than simply the base salary. </w:t>
      </w:r>
    </w:p>
    <w:p w14:paraId="2ED24B3A" w14:textId="77777777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rFonts w:eastAsia="Cambria"/>
          <w:i/>
          <w:iCs/>
        </w:rPr>
        <w:t>We can pinpoint so many great hires that have happened, not because the base was higher,</w:t>
      </w:r>
    </w:p>
    <w:p w14:paraId="5F564860" w14:textId="164570C6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rFonts w:eastAsia="Cambria"/>
          <w:i/>
          <w:iCs/>
        </w:rPr>
        <w:t>but because we were informed enough to be able to walk that candidate through the components of the entire offer</w:t>
      </w:r>
      <w:proofErr w:type="gramStart"/>
      <w:r w:rsidRPr="00093FBA">
        <w:rPr>
          <w:rFonts w:eastAsia="Cambria"/>
          <w:i/>
          <w:iCs/>
        </w:rPr>
        <w:t xml:space="preserve">.  </w:t>
      </w:r>
      <w:proofErr w:type="gramEnd"/>
      <w:r w:rsidRPr="00093FBA">
        <w:rPr>
          <w:rFonts w:eastAsia="Cambria"/>
          <w:i/>
          <w:iCs/>
        </w:rPr>
        <w:t xml:space="preserve">I’d like to get a copy of the benefits summary that you might give a new hire, </w:t>
      </w:r>
      <w:proofErr w:type="gramStart"/>
      <w:r w:rsidRPr="00093FBA">
        <w:rPr>
          <w:rFonts w:eastAsia="Cambria"/>
          <w:i/>
          <w:iCs/>
        </w:rPr>
        <w:t>and also</w:t>
      </w:r>
      <w:proofErr w:type="gramEnd"/>
      <w:r w:rsidRPr="00093FBA">
        <w:rPr>
          <w:rFonts w:eastAsia="Cambria"/>
          <w:i/>
          <w:iCs/>
        </w:rPr>
        <w:t xml:space="preserve"> spend time on the additional components of a financial decision.”</w:t>
      </w:r>
    </w:p>
    <w:bookmarkEnd w:id="4"/>
    <w:p w14:paraId="0C2368FD" w14:textId="77777777" w:rsidR="00A178AA" w:rsidRPr="0032261F" w:rsidRDefault="00A178AA" w:rsidP="00A178AA">
      <w:pPr>
        <w:ind w:left="360" w:right="-720"/>
        <w:rPr>
          <w:rFonts w:ascii="Calibri" w:eastAsia="Cambria" w:hAnsi="Calibri"/>
          <w:sz w:val="20"/>
          <w:szCs w:val="20"/>
        </w:rPr>
      </w:pPr>
    </w:p>
    <w:p w14:paraId="457F6AC8" w14:textId="77777777" w:rsidR="00A178AA" w:rsidRDefault="00A178AA" w:rsidP="00093FBA">
      <w:pPr>
        <w:pStyle w:val="ListBullet"/>
      </w:pPr>
      <w:r>
        <w:t>What is the base pay for this position? What is the range on the base?</w:t>
      </w:r>
    </w:p>
    <w:p w14:paraId="44304F53" w14:textId="77777777" w:rsidR="00A178AA" w:rsidRDefault="00A178AA" w:rsidP="00093FBA">
      <w:pPr>
        <w:pStyle w:val="ListBullet"/>
      </w:pPr>
      <w:r>
        <w:t xml:space="preserve">What would you prefer to pay on the base salary? </w:t>
      </w:r>
    </w:p>
    <w:p w14:paraId="0C6006BC" w14:textId="77777777" w:rsidR="00A178AA" w:rsidRDefault="00A178AA" w:rsidP="00093FBA">
      <w:pPr>
        <w:pStyle w:val="ListBullet"/>
      </w:pPr>
      <w:r>
        <w:t>Has your organization recently done salary survey / research to ensure that your base is competitive?</w:t>
      </w:r>
    </w:p>
    <w:p w14:paraId="5AEF1D22" w14:textId="77777777" w:rsidR="00A178AA" w:rsidRPr="007F07DE" w:rsidRDefault="00A178AA" w:rsidP="00093FBA">
      <w:pPr>
        <w:pStyle w:val="ListBullet"/>
      </w:pPr>
      <w:r w:rsidRPr="007F07DE">
        <w:t xml:space="preserve">Is there a bonus offered? What is bonus potential and what is it based on? </w:t>
      </w:r>
    </w:p>
    <w:p w14:paraId="223D7C18" w14:textId="77777777" w:rsidR="00A178AA" w:rsidRDefault="00A178AA" w:rsidP="00093FBA">
      <w:pPr>
        <w:pStyle w:val="ListBullet"/>
      </w:pPr>
      <w:r>
        <w:t>How is it paid now (monthly, quarterly, annually) and how has it been paid in last 3 years?</w:t>
      </w:r>
    </w:p>
    <w:p w14:paraId="25E96A09" w14:textId="05DD1AB7" w:rsidR="00A178AA" w:rsidRPr="003106E8" w:rsidRDefault="00A178AA" w:rsidP="00093FBA">
      <w:pPr>
        <w:pStyle w:val="ListBullet"/>
      </w:pPr>
      <w:r w:rsidRPr="003106E8">
        <w:t>Are there any benefits that you offer that are, in your opinion, above and beyond those of your competitors</w:t>
      </w:r>
      <w:r>
        <w:t>?</w:t>
      </w:r>
    </w:p>
    <w:p w14:paraId="0695ADFF" w14:textId="77777777" w:rsidR="00A178AA" w:rsidRDefault="00A178AA" w:rsidP="00093FBA">
      <w:pPr>
        <w:pStyle w:val="ListBullet"/>
      </w:pPr>
      <w:r>
        <w:t xml:space="preserve">Are you open to relocation for candidates? </w:t>
      </w:r>
    </w:p>
    <w:p w14:paraId="47D8203F" w14:textId="2D6ABF8A" w:rsidR="00A178AA" w:rsidRDefault="00A178AA" w:rsidP="00093FBA">
      <w:pPr>
        <w:pStyle w:val="ListBullet"/>
      </w:pPr>
      <w:r w:rsidRPr="00F80F14">
        <w:t>What expenses do you cover when relocating a candidate</w:t>
      </w:r>
      <w:proofErr w:type="gramStart"/>
      <w:r w:rsidRPr="00F80F14">
        <w:t xml:space="preserve">?  </w:t>
      </w:r>
      <w:proofErr w:type="gramEnd"/>
      <w:r w:rsidRPr="00F80F14">
        <w:t>(Examples: packing, moving, unpacking, trip(s) to see the area for candidate/spouse, house hunting trip(s),</w:t>
      </w:r>
      <w:r>
        <w:t xml:space="preserve"> </w:t>
      </w:r>
      <w:r w:rsidRPr="00F80F14">
        <w:t xml:space="preserve">temporary living expenses, </w:t>
      </w:r>
      <w:r w:rsidR="00CD0122" w:rsidRPr="00F80F14">
        <w:t>in</w:t>
      </w:r>
      <w:r w:rsidRPr="00F80F14">
        <w:t xml:space="preserve"> route expenses, closing costs,</w:t>
      </w:r>
      <w:r>
        <w:t xml:space="preserve"> </w:t>
      </w:r>
      <w:r w:rsidRPr="00F80F14">
        <w:t xml:space="preserve">etc.)  </w:t>
      </w:r>
    </w:p>
    <w:p w14:paraId="185511F6" w14:textId="77777777" w:rsidR="00B76664" w:rsidRDefault="00B76664" w:rsidP="00A178AA">
      <w:pPr>
        <w:pStyle w:val="Heading1"/>
        <w:rPr>
          <w:b w:val="0"/>
          <w:bCs w:val="0"/>
        </w:rPr>
      </w:pPr>
    </w:p>
    <w:p w14:paraId="2B861FBD" w14:textId="5070F432" w:rsidR="00A178AA" w:rsidRPr="00607DF4" w:rsidRDefault="00A178AA" w:rsidP="00A178AA">
      <w:pPr>
        <w:pStyle w:val="Heading1"/>
        <w:rPr>
          <w:b w:val="0"/>
          <w:bCs w:val="0"/>
        </w:rPr>
      </w:pPr>
      <w:r w:rsidRPr="00607DF4">
        <w:rPr>
          <w:b w:val="0"/>
          <w:bCs w:val="0"/>
        </w:rPr>
        <w:t>The Compelling Story / Selling the Opportunity</w:t>
      </w:r>
    </w:p>
    <w:p w14:paraId="537C6742" w14:textId="77777777" w:rsidR="00A178AA" w:rsidRPr="00D76D75" w:rsidRDefault="00A178AA" w:rsidP="00093FBA">
      <w:pPr>
        <w:pStyle w:val="Heading7"/>
        <w:rPr>
          <w:rFonts w:ascii="Arial" w:hAnsi="Arial" w:cs="Arial"/>
          <w:i w:val="0"/>
          <w:iCs w:val="0"/>
        </w:rPr>
      </w:pPr>
      <w:bookmarkStart w:id="5" w:name="_Hlk89176093"/>
      <w:r w:rsidRPr="00D76D75">
        <w:rPr>
          <w:rFonts w:ascii="Arial" w:hAnsi="Arial" w:cs="Arial"/>
          <w:i w:val="0"/>
          <w:iCs w:val="0"/>
        </w:rPr>
        <w:t xml:space="preserve">Context for Questions: </w:t>
      </w:r>
    </w:p>
    <w:p w14:paraId="30AB4B9C" w14:textId="49BD76D8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i/>
          <w:iCs/>
          <w:szCs w:val="22"/>
        </w:rPr>
        <w:t>“</w:t>
      </w:r>
      <w:r w:rsidRPr="00093FBA">
        <w:rPr>
          <w:rFonts w:eastAsia="Cambria"/>
          <w:i/>
          <w:iCs/>
        </w:rPr>
        <w:t>One of the most important things required to attract passive candidates is the ability to have a compelling story, and that is the story of your company</w:t>
      </w:r>
      <w:proofErr w:type="gramStart"/>
      <w:r w:rsidRPr="00093FBA">
        <w:rPr>
          <w:rFonts w:eastAsia="Cambria"/>
          <w:i/>
          <w:iCs/>
        </w:rPr>
        <w:t xml:space="preserve">.  </w:t>
      </w:r>
      <w:proofErr w:type="gramEnd"/>
      <w:r w:rsidRPr="00093FBA">
        <w:rPr>
          <w:rFonts w:eastAsia="Cambria"/>
          <w:i/>
          <w:iCs/>
        </w:rPr>
        <w:t>People like to hear where you’ve been, where you are today, and most important, where you are going. It is only natural for a candidate</w:t>
      </w:r>
      <w:r w:rsidR="00093FBA" w:rsidRPr="00093FBA">
        <w:rPr>
          <w:rFonts w:eastAsia="Cambria"/>
          <w:i/>
          <w:iCs/>
        </w:rPr>
        <w:t xml:space="preserve"> </w:t>
      </w:r>
      <w:r w:rsidRPr="00093FBA">
        <w:rPr>
          <w:rFonts w:eastAsia="Cambria"/>
          <w:i/>
          <w:iCs/>
        </w:rPr>
        <w:t>to envision themselves as a central character in chapters that have yet to be created.”</w:t>
      </w:r>
    </w:p>
    <w:bookmarkEnd w:id="5"/>
    <w:p w14:paraId="36806ECC" w14:textId="77777777" w:rsidR="00A178AA" w:rsidRDefault="00A178AA" w:rsidP="00A178AA">
      <w:pPr>
        <w:pStyle w:val="NoSpacing"/>
      </w:pPr>
    </w:p>
    <w:p w14:paraId="78275AC1" w14:textId="77777777" w:rsidR="00A178AA" w:rsidRDefault="00A178AA" w:rsidP="00093FBA">
      <w:pPr>
        <w:pStyle w:val="ListBullet"/>
      </w:pPr>
      <w:r w:rsidRPr="007F7AF3">
        <w:t xml:space="preserve">When was your company founded and why? Can you share a little about the history size and structure? </w:t>
      </w:r>
    </w:p>
    <w:p w14:paraId="18D1855E" w14:textId="77777777" w:rsidR="00A178AA" w:rsidRDefault="00A178AA" w:rsidP="00093FBA">
      <w:pPr>
        <w:pStyle w:val="ListBullet"/>
      </w:pPr>
      <w:r>
        <w:t xml:space="preserve">Where do you focus geographically? </w:t>
      </w:r>
      <w:r w:rsidRPr="007F7AF3">
        <w:t>Do you anticipate expa</w:t>
      </w:r>
      <w:r>
        <w:t xml:space="preserve">nding in either offices or product lines? </w:t>
      </w:r>
    </w:p>
    <w:p w14:paraId="5628A99F" w14:textId="7D3B5897" w:rsidR="00A178AA" w:rsidRDefault="00A178AA" w:rsidP="00093FBA">
      <w:pPr>
        <w:pStyle w:val="ListBullet"/>
      </w:pPr>
      <w:r w:rsidRPr="007F7AF3">
        <w:t>What was your previous year’s</w:t>
      </w:r>
      <w:r>
        <w:t xml:space="preserve"> (sales) revenue</w:t>
      </w:r>
      <w:r w:rsidRPr="007F7AF3">
        <w:t xml:space="preserve"> volume</w:t>
      </w:r>
      <w:proofErr w:type="gramStart"/>
      <w:r>
        <w:t xml:space="preserve">?  </w:t>
      </w:r>
      <w:proofErr w:type="gramEnd"/>
      <w:r w:rsidRPr="007F7AF3">
        <w:t>What is your current year</w:t>
      </w:r>
      <w:r>
        <w:t xml:space="preserve"> expected volume? How does that compare with 5 years ago?</w:t>
      </w:r>
    </w:p>
    <w:p w14:paraId="53F9A8E3" w14:textId="05B7C404" w:rsidR="00A178AA" w:rsidRDefault="00A178AA" w:rsidP="00093FBA">
      <w:pPr>
        <w:pStyle w:val="ListBullet"/>
      </w:pPr>
      <w:r>
        <w:t xml:space="preserve">Every company has people who have left, and true or not, they talk about their past employer. What objections, rumors, or negative perceptions am I going to hear that I need to anticipate, and how should I best respond to navigate through those? </w:t>
      </w:r>
    </w:p>
    <w:p w14:paraId="2BD0E089" w14:textId="77777777" w:rsidR="00A178AA" w:rsidRPr="000B6C2D" w:rsidRDefault="00A178AA" w:rsidP="00093FBA">
      <w:pPr>
        <w:pStyle w:val="ListBullet"/>
        <w:rPr>
          <w:color w:val="000000"/>
        </w:rPr>
      </w:pPr>
      <w:r w:rsidRPr="000B6C2D">
        <w:t xml:space="preserve">What can you share about the people and the culture of your work environment? </w:t>
      </w:r>
    </w:p>
    <w:p w14:paraId="0742B9F8" w14:textId="77777777" w:rsidR="00A178AA" w:rsidRDefault="00A178AA" w:rsidP="00093FBA">
      <w:pPr>
        <w:pStyle w:val="ListBullet"/>
      </w:pPr>
      <w:r>
        <w:t xml:space="preserve">If this person turns out to be a superior performer, what does the career path look like for the next 3-5 years? </w:t>
      </w:r>
    </w:p>
    <w:p w14:paraId="25E51C89" w14:textId="77777777" w:rsidR="00A178AA" w:rsidRPr="00CE4A36" w:rsidRDefault="00A178AA" w:rsidP="00093FBA">
      <w:pPr>
        <w:pStyle w:val="ListBullet"/>
      </w:pPr>
      <w:r w:rsidRPr="00CE4A36">
        <w:t xml:space="preserve">Tell me about the last two people who had this position and where did they go? Can you share with me a success story of someone in your organization in a similar role? </w:t>
      </w:r>
    </w:p>
    <w:p w14:paraId="61848B82" w14:textId="77777777" w:rsidR="00A178AA" w:rsidRPr="00CE4A36" w:rsidRDefault="00A178AA" w:rsidP="00093FBA">
      <w:pPr>
        <w:pStyle w:val="ListBullet"/>
      </w:pPr>
      <w:r w:rsidRPr="00CE4A36">
        <w:t>What is driving people to your company? What brought you there, and what keeps you there</w:t>
      </w:r>
      <w:r>
        <w:t>?</w:t>
      </w:r>
    </w:p>
    <w:p w14:paraId="6724536B" w14:textId="2494717F" w:rsidR="00A178AA" w:rsidRPr="00455F61" w:rsidRDefault="00A178AA" w:rsidP="00A178AA">
      <w:pPr>
        <w:pStyle w:val="ListBullet"/>
        <w:rPr>
          <w:rFonts w:cs="Arial"/>
          <w:b/>
          <w:bCs/>
          <w:color w:val="000000"/>
        </w:rPr>
      </w:pPr>
      <w:r w:rsidRPr="00CE4A36">
        <w:t>If you were having dinner tonight with a close friend and share with them why your company is the very best place to work</w:t>
      </w:r>
      <w:r w:rsidR="007E779B" w:rsidRPr="00CE4A36">
        <w:t>…. what</w:t>
      </w:r>
      <w:r w:rsidRPr="00CE4A36">
        <w:t xml:space="preserve"> would you tell them?</w:t>
      </w:r>
    </w:p>
    <w:p w14:paraId="77A119F7" w14:textId="0952B322" w:rsidR="00A178AA" w:rsidRPr="00760B7F" w:rsidRDefault="00A178AA" w:rsidP="00A178AA">
      <w:pPr>
        <w:pStyle w:val="Heading1"/>
        <w:rPr>
          <w:b w:val="0"/>
          <w:bCs w:val="0"/>
        </w:rPr>
      </w:pPr>
      <w:r w:rsidRPr="00760B7F">
        <w:rPr>
          <w:b w:val="0"/>
          <w:bCs w:val="0"/>
        </w:rPr>
        <w:t xml:space="preserve">Leadership / People </w:t>
      </w:r>
    </w:p>
    <w:p w14:paraId="7A6E20B9" w14:textId="77777777" w:rsidR="00A178AA" w:rsidRPr="00760B7F" w:rsidRDefault="00A178AA" w:rsidP="00093FBA">
      <w:pPr>
        <w:pStyle w:val="Heading7"/>
        <w:rPr>
          <w:rFonts w:ascii="Arial" w:hAnsi="Arial" w:cs="Arial"/>
          <w:i w:val="0"/>
          <w:iCs w:val="0"/>
        </w:rPr>
      </w:pPr>
      <w:r w:rsidRPr="00760B7F">
        <w:rPr>
          <w:rFonts w:ascii="Arial" w:hAnsi="Arial" w:cs="Arial"/>
          <w:i w:val="0"/>
          <w:iCs w:val="0"/>
        </w:rPr>
        <w:t xml:space="preserve">Context for Questions: </w:t>
      </w:r>
    </w:p>
    <w:p w14:paraId="6DEA4D1E" w14:textId="77777777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i/>
          <w:iCs/>
          <w:szCs w:val="22"/>
        </w:rPr>
        <w:t>“</w:t>
      </w:r>
      <w:r w:rsidRPr="00093FBA">
        <w:rPr>
          <w:rFonts w:eastAsia="Cambria"/>
          <w:i/>
          <w:iCs/>
        </w:rPr>
        <w:t>The number one reason that people leave a company isn’t because of money, or location,</w:t>
      </w:r>
    </w:p>
    <w:p w14:paraId="509D781A" w14:textId="77777777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rFonts w:eastAsia="Cambria"/>
          <w:i/>
          <w:iCs/>
        </w:rPr>
        <w:t xml:space="preserve"> or anything else – the number one reason is because of a disconnect with the boss</w:t>
      </w:r>
      <w:proofErr w:type="gramStart"/>
      <w:r w:rsidRPr="00093FBA">
        <w:rPr>
          <w:rFonts w:eastAsia="Cambria"/>
          <w:i/>
          <w:iCs/>
        </w:rPr>
        <w:t xml:space="preserve">.  </w:t>
      </w:r>
      <w:proofErr w:type="gramEnd"/>
    </w:p>
    <w:p w14:paraId="008BEB2A" w14:textId="42633196" w:rsidR="00A178AA" w:rsidRDefault="00A178AA" w:rsidP="00597747">
      <w:pPr>
        <w:rPr>
          <w:rFonts w:eastAsia="Cambria"/>
          <w:i/>
          <w:iCs/>
        </w:rPr>
      </w:pPr>
      <w:r w:rsidRPr="00093FBA">
        <w:rPr>
          <w:rFonts w:eastAsia="Cambria"/>
          <w:i/>
          <w:iCs/>
        </w:rPr>
        <w:t xml:space="preserve">People work for people – and it’s key for me to be able to paint a picture about your leadership.”   </w:t>
      </w:r>
    </w:p>
    <w:p w14:paraId="7272235A" w14:textId="77777777" w:rsidR="00597747" w:rsidRPr="00BA2159" w:rsidRDefault="00597747" w:rsidP="00597747">
      <w:pPr>
        <w:rPr>
          <w:rFonts w:ascii="Calibri" w:eastAsia="Cambria" w:hAnsi="Calibri"/>
          <w:sz w:val="20"/>
          <w:szCs w:val="20"/>
        </w:rPr>
      </w:pPr>
    </w:p>
    <w:p w14:paraId="12C94E00" w14:textId="77777777" w:rsidR="00A178AA" w:rsidRDefault="00A178AA" w:rsidP="00093FBA">
      <w:pPr>
        <w:pStyle w:val="ListBullet"/>
      </w:pPr>
      <w:r>
        <w:t xml:space="preserve">Who will this candidate report to? </w:t>
      </w:r>
    </w:p>
    <w:p w14:paraId="4FC22221" w14:textId="77777777" w:rsidR="00A178AA" w:rsidRDefault="00A178AA" w:rsidP="00093FBA">
      <w:pPr>
        <w:pStyle w:val="ListBullet"/>
      </w:pPr>
      <w:r>
        <w:t>How many others report to this same manager?</w:t>
      </w:r>
    </w:p>
    <w:p w14:paraId="65A41FF2" w14:textId="77777777" w:rsidR="00A178AA" w:rsidRDefault="00A178AA" w:rsidP="00093FBA">
      <w:pPr>
        <w:pStyle w:val="ListBullet"/>
      </w:pPr>
      <w:r>
        <w:t>Who does that person report to? (</w:t>
      </w:r>
      <w:proofErr w:type="gramStart"/>
      <w:r>
        <w:t>who</w:t>
      </w:r>
      <w:proofErr w:type="gramEnd"/>
      <w:r>
        <w:t xml:space="preserve"> is the boss of the boss)</w:t>
      </w:r>
    </w:p>
    <w:p w14:paraId="646A61E0" w14:textId="77777777" w:rsidR="00A178AA" w:rsidRDefault="00A178AA" w:rsidP="00093FBA">
      <w:pPr>
        <w:pStyle w:val="ListBullet"/>
      </w:pPr>
      <w:r>
        <w:lastRenderedPageBreak/>
        <w:t>What is that person’s professional background? (</w:t>
      </w:r>
      <w:proofErr w:type="gramStart"/>
      <w:r>
        <w:t>years</w:t>
      </w:r>
      <w:proofErr w:type="gramEnd"/>
      <w:r>
        <w:t xml:space="preserve"> in industry, with company, etc.)</w:t>
      </w:r>
    </w:p>
    <w:p w14:paraId="6039BBD8" w14:textId="77777777" w:rsidR="00A178AA" w:rsidRDefault="00A178AA" w:rsidP="00093FBA">
      <w:pPr>
        <w:pStyle w:val="ListBullet"/>
      </w:pPr>
      <w:r>
        <w:t>What prior companies did he/she work with</w:t>
      </w:r>
      <w:proofErr w:type="gramStart"/>
      <w:r>
        <w:t xml:space="preserve">?  </w:t>
      </w:r>
      <w:proofErr w:type="gramEnd"/>
      <w:r>
        <w:t>What attracted them to the company?</w:t>
      </w:r>
    </w:p>
    <w:p w14:paraId="21E835C5" w14:textId="77777777" w:rsidR="00A178AA" w:rsidRDefault="00A178AA" w:rsidP="00093FBA">
      <w:pPr>
        <w:pStyle w:val="ListBullet"/>
      </w:pPr>
      <w:r>
        <w:t>How is the manager measured? What parameters determine success in their role?</w:t>
      </w:r>
    </w:p>
    <w:p w14:paraId="4265AB48" w14:textId="56A23BFA" w:rsidR="00A178AA" w:rsidRPr="00760B7F" w:rsidRDefault="00A178AA" w:rsidP="00A178AA">
      <w:pPr>
        <w:pStyle w:val="Heading1"/>
        <w:rPr>
          <w:b w:val="0"/>
          <w:bCs w:val="0"/>
        </w:rPr>
      </w:pPr>
      <w:bookmarkStart w:id="6" w:name="_Hlk89176051"/>
      <w:r w:rsidRPr="00760B7F">
        <w:rPr>
          <w:b w:val="0"/>
          <w:bCs w:val="0"/>
        </w:rPr>
        <w:t>The Interview / Decision / Hiring Process</w:t>
      </w:r>
    </w:p>
    <w:p w14:paraId="5168B9C7" w14:textId="77777777" w:rsidR="00A178AA" w:rsidRPr="00760B7F" w:rsidRDefault="00A178AA" w:rsidP="00093FBA">
      <w:pPr>
        <w:pStyle w:val="Heading7"/>
        <w:rPr>
          <w:rFonts w:ascii="Arial" w:hAnsi="Arial" w:cs="Arial"/>
          <w:i w:val="0"/>
          <w:iCs w:val="0"/>
        </w:rPr>
      </w:pPr>
      <w:bookmarkStart w:id="7" w:name="_Hlk89178769"/>
      <w:r w:rsidRPr="00760B7F">
        <w:rPr>
          <w:rFonts w:ascii="Arial" w:hAnsi="Arial" w:cs="Arial"/>
          <w:i w:val="0"/>
          <w:iCs w:val="0"/>
        </w:rPr>
        <w:t xml:space="preserve">Context for Questions: </w:t>
      </w:r>
    </w:p>
    <w:p w14:paraId="29BB9997" w14:textId="0BBBE8CF" w:rsidR="00A178AA" w:rsidRPr="00093FBA" w:rsidRDefault="00A178AA" w:rsidP="00093FBA">
      <w:pPr>
        <w:rPr>
          <w:rFonts w:eastAsia="Cambria"/>
          <w:i/>
          <w:iCs/>
        </w:rPr>
      </w:pPr>
      <w:r w:rsidRPr="00093FBA">
        <w:rPr>
          <w:i/>
          <w:iCs/>
          <w:szCs w:val="22"/>
        </w:rPr>
        <w:t>“</w:t>
      </w:r>
      <w:r w:rsidRPr="00093FBA">
        <w:rPr>
          <w:rFonts w:eastAsia="Cambria"/>
          <w:i/>
          <w:iCs/>
        </w:rPr>
        <w:t xml:space="preserve">Let’s talk about your usual interviewing </w:t>
      </w:r>
      <w:r w:rsidR="007E779B" w:rsidRPr="00093FBA">
        <w:rPr>
          <w:rFonts w:eastAsia="Cambria"/>
          <w:i/>
          <w:iCs/>
        </w:rPr>
        <w:t>/ hiring</w:t>
      </w:r>
      <w:r w:rsidRPr="00093FBA">
        <w:rPr>
          <w:rFonts w:eastAsia="Cambria"/>
          <w:i/>
          <w:iCs/>
        </w:rPr>
        <w:t xml:space="preserve"> process – I’d like to determine how we jointly marry</w:t>
      </w:r>
      <w:r w:rsidR="00093FBA">
        <w:rPr>
          <w:rFonts w:eastAsia="Cambria"/>
          <w:i/>
          <w:iCs/>
        </w:rPr>
        <w:t xml:space="preserve"> </w:t>
      </w:r>
      <w:r w:rsidRPr="00093FBA">
        <w:rPr>
          <w:rFonts w:eastAsia="Cambria"/>
          <w:i/>
          <w:iCs/>
        </w:rPr>
        <w:t xml:space="preserve"> your ‘best practices’ with those that have worked well from our experience in this market. </w:t>
      </w:r>
      <w:r w:rsidRPr="00093FBA">
        <w:rPr>
          <w:i/>
          <w:iCs/>
        </w:rPr>
        <w:t xml:space="preserve">One thing I’ve found that really helps move this process along is to pre-arrange times for interviews. </w:t>
      </w:r>
      <w:r w:rsidRPr="00093FBA">
        <w:rPr>
          <w:rFonts w:eastAsia="Cambria"/>
          <w:i/>
          <w:iCs/>
        </w:rPr>
        <w:t>C</w:t>
      </w:r>
      <w:r w:rsidRPr="00093FBA">
        <w:rPr>
          <w:i/>
          <w:iCs/>
        </w:rPr>
        <w:t>an you look at your calendar for about two weeks from now so that we can block out three one-hour blocks</w:t>
      </w:r>
      <w:proofErr w:type="gramStart"/>
      <w:r w:rsidRPr="00093FBA">
        <w:rPr>
          <w:i/>
          <w:iCs/>
        </w:rPr>
        <w:t xml:space="preserve">?  </w:t>
      </w:r>
      <w:proofErr w:type="gramEnd"/>
      <w:r w:rsidRPr="00093FBA">
        <w:rPr>
          <w:i/>
          <w:iCs/>
        </w:rPr>
        <w:t xml:space="preserve">I’ll make sure you have the qualified candidates to fill those times.” </w:t>
      </w:r>
      <w:r w:rsidRPr="00093FBA">
        <w:rPr>
          <w:rFonts w:eastAsia="Cambria"/>
          <w:i/>
          <w:iCs/>
        </w:rPr>
        <w:t xml:space="preserve"> </w:t>
      </w:r>
    </w:p>
    <w:bookmarkEnd w:id="7"/>
    <w:p w14:paraId="1CFFF027" w14:textId="77777777" w:rsidR="00A178AA" w:rsidRPr="00D945D3" w:rsidRDefault="00A178AA" w:rsidP="00A178AA">
      <w:pPr>
        <w:rPr>
          <w:rFonts w:cs="Arial"/>
          <w:b/>
          <w:bCs/>
          <w:color w:val="000000"/>
        </w:rPr>
      </w:pPr>
    </w:p>
    <w:p w14:paraId="21ACC7C9" w14:textId="77777777" w:rsidR="00A178AA" w:rsidRPr="00A15B56" w:rsidRDefault="00A178AA" w:rsidP="00093FBA">
      <w:pPr>
        <w:pStyle w:val="ListBullet"/>
        <w:rPr>
          <w:color w:val="000000"/>
        </w:rPr>
      </w:pPr>
      <w:r w:rsidRPr="00A15B56">
        <w:t>What information are you accustomed to receiving regarding a particular candidate in addition to the resume</w:t>
      </w:r>
      <w:proofErr w:type="gramStart"/>
      <w:r w:rsidRPr="00A15B56">
        <w:t xml:space="preserve">?  </w:t>
      </w:r>
      <w:proofErr w:type="gramEnd"/>
      <w:r w:rsidRPr="00A15B56">
        <w:t>What other information is important to you</w:t>
      </w:r>
      <w:proofErr w:type="gramStart"/>
      <w:r w:rsidRPr="00A15B56">
        <w:t xml:space="preserve">?  </w:t>
      </w:r>
      <w:proofErr w:type="gramEnd"/>
      <w:r w:rsidRPr="00A15B56">
        <w:t xml:space="preserve">(Family status, salary, motivation, etc.) </w:t>
      </w:r>
    </w:p>
    <w:p w14:paraId="7C7925A9" w14:textId="77777777" w:rsidR="00A178AA" w:rsidRPr="00246660" w:rsidRDefault="00A178AA" w:rsidP="00093FBA">
      <w:pPr>
        <w:pStyle w:val="ListBullet"/>
      </w:pPr>
      <w:r w:rsidRPr="00246660">
        <w:t>How do you evaluate personality traits while interviewing (profiling system)?</w:t>
      </w:r>
    </w:p>
    <w:p w14:paraId="4EA6B4B6" w14:textId="77777777" w:rsidR="00A178AA" w:rsidRPr="00246660" w:rsidRDefault="00A178AA" w:rsidP="00093FBA">
      <w:pPr>
        <w:pStyle w:val="ListBullet"/>
      </w:pPr>
      <w:r w:rsidRPr="00246660">
        <w:t>Do you have any other types of tests that you administer at any time in the process?</w:t>
      </w:r>
    </w:p>
    <w:p w14:paraId="6C6F8EBE" w14:textId="77777777" w:rsidR="00A178AA" w:rsidRPr="00D01CE1" w:rsidRDefault="00A178AA" w:rsidP="00093FBA">
      <w:pPr>
        <w:pStyle w:val="ListBullet"/>
      </w:pPr>
      <w:r w:rsidRPr="00D01CE1">
        <w:t>Let’s discuss each interviewer: What kinds of questions does he/she ask?</w:t>
      </w:r>
    </w:p>
    <w:p w14:paraId="0EC40D0E" w14:textId="77777777" w:rsidR="00A178AA" w:rsidRPr="00A15B56" w:rsidRDefault="00A178AA" w:rsidP="00093FBA">
      <w:pPr>
        <w:pStyle w:val="ListBullet"/>
      </w:pPr>
      <w:r w:rsidRPr="00A15B56">
        <w:t>What kinds of answers does he/she like to hear? Who does most of the talking?</w:t>
      </w:r>
    </w:p>
    <w:p w14:paraId="123599A5" w14:textId="77777777" w:rsidR="00A178AA" w:rsidRPr="00D01CE1" w:rsidRDefault="00A178AA" w:rsidP="00093FBA">
      <w:pPr>
        <w:pStyle w:val="ListBullet"/>
      </w:pPr>
      <w:r w:rsidRPr="00D01CE1">
        <w:t>Will I have access to him/her for direct feedback?</w:t>
      </w:r>
    </w:p>
    <w:p w14:paraId="2D541454" w14:textId="77777777" w:rsidR="00A178AA" w:rsidRDefault="00A178AA" w:rsidP="00093FBA">
      <w:pPr>
        <w:pStyle w:val="ListBullet"/>
        <w:rPr>
          <w:color w:val="000000"/>
        </w:rPr>
      </w:pPr>
      <w:r>
        <w:t>Please s</w:t>
      </w:r>
      <w:r w:rsidRPr="00543C2F">
        <w:t xml:space="preserve">hare the typical timeline of </w:t>
      </w:r>
      <w:r>
        <w:t xml:space="preserve">your </w:t>
      </w:r>
      <w:r w:rsidRPr="00543C2F">
        <w:t>interviewing process.</w:t>
      </w:r>
      <w:r w:rsidRPr="00651E06">
        <w:rPr>
          <w:color w:val="000000"/>
        </w:rPr>
        <w:t xml:space="preserve"> </w:t>
      </w:r>
    </w:p>
    <w:p w14:paraId="0D9C95A3" w14:textId="77777777" w:rsidR="00A178AA" w:rsidRDefault="00A178AA" w:rsidP="00093FBA">
      <w:pPr>
        <w:pStyle w:val="ListBullet"/>
        <w:rPr>
          <w:color w:val="000000"/>
        </w:rPr>
      </w:pPr>
      <w:r>
        <w:rPr>
          <w:color w:val="000000"/>
        </w:rPr>
        <w:t xml:space="preserve">What is the first step in your interview process? </w:t>
      </w:r>
    </w:p>
    <w:p w14:paraId="4B254DC1" w14:textId="77777777" w:rsidR="00A178AA" w:rsidRDefault="00A178AA" w:rsidP="00093FBA">
      <w:pPr>
        <w:pStyle w:val="ListBullet"/>
        <w:rPr>
          <w:color w:val="000000"/>
        </w:rPr>
      </w:pPr>
      <w:r>
        <w:rPr>
          <w:color w:val="000000"/>
        </w:rPr>
        <w:t>How much time is required from the first step to the second step? The third step?</w:t>
      </w:r>
    </w:p>
    <w:p w14:paraId="7124C026" w14:textId="77777777" w:rsidR="00A178AA" w:rsidRDefault="00A178AA" w:rsidP="00093FBA">
      <w:pPr>
        <w:pStyle w:val="ListBullet"/>
      </w:pPr>
      <w:r w:rsidRPr="00543C2F">
        <w:t>When do you do reference checks</w:t>
      </w:r>
      <w:proofErr w:type="gramStart"/>
      <w:r w:rsidRPr="00543C2F">
        <w:t xml:space="preserve">?  </w:t>
      </w:r>
      <w:proofErr w:type="gramEnd"/>
      <w:r w:rsidRPr="00543C2F">
        <w:t>Do you prefer to do them, or have me?</w:t>
      </w:r>
    </w:p>
    <w:p w14:paraId="29EC663F" w14:textId="77777777" w:rsidR="00A178AA" w:rsidRPr="00543C2F" w:rsidRDefault="00A178AA" w:rsidP="00093FBA">
      <w:pPr>
        <w:pStyle w:val="ListBullet"/>
      </w:pPr>
      <w:r w:rsidRPr="00543C2F">
        <w:t>When do you extend the offer</w:t>
      </w:r>
      <w:proofErr w:type="gramStart"/>
      <w:r w:rsidRPr="00543C2F">
        <w:t xml:space="preserve">?  </w:t>
      </w:r>
      <w:proofErr w:type="gramEnd"/>
      <w:r w:rsidRPr="00543C2F">
        <w:t>Do you prefer to extend it, or have me?</w:t>
      </w:r>
    </w:p>
    <w:p w14:paraId="6D1B3CDA" w14:textId="77777777" w:rsidR="00A178AA" w:rsidRPr="009713E2" w:rsidRDefault="00A178AA" w:rsidP="00093FBA">
      <w:pPr>
        <w:pStyle w:val="ListBullet"/>
        <w:rPr>
          <w:color w:val="000000"/>
        </w:rPr>
      </w:pPr>
      <w:r w:rsidRPr="009713E2">
        <w:t xml:space="preserve">Who are the key decision makers involved with getting this position filled? </w:t>
      </w:r>
    </w:p>
    <w:p w14:paraId="48FA595A" w14:textId="77777777" w:rsidR="00A178AA" w:rsidRPr="009713E2" w:rsidRDefault="00A178AA" w:rsidP="00093FBA">
      <w:pPr>
        <w:pStyle w:val="ListBullet"/>
        <w:rPr>
          <w:color w:val="000000"/>
        </w:rPr>
      </w:pPr>
      <w:r w:rsidRPr="009713E2">
        <w:t>Are any of those decision makers not involved in the interviewing process</w:t>
      </w:r>
      <w:r>
        <w:t>?</w:t>
      </w:r>
    </w:p>
    <w:bookmarkEnd w:id="6"/>
    <w:p w14:paraId="63767B8B" w14:textId="0C62AAF9" w:rsidR="00A178AA" w:rsidRPr="00093FBA" w:rsidRDefault="00A178AA" w:rsidP="00093FBA">
      <w:pPr>
        <w:pStyle w:val="ListBullet"/>
        <w:rPr>
          <w:color w:val="000000"/>
        </w:rPr>
      </w:pPr>
      <w:r w:rsidRPr="002238AF">
        <w:t>What is the process by which you will decide who to hire and why you will hire them</w:t>
      </w:r>
      <w:r w:rsidR="00093FBA">
        <w:t xml:space="preserve"> </w:t>
      </w:r>
      <w:r w:rsidRPr="002238AF">
        <w:t>over the others you interview</w:t>
      </w:r>
      <w:r>
        <w:t>?</w:t>
      </w:r>
    </w:p>
    <w:p w14:paraId="536E7310" w14:textId="77777777" w:rsidR="00A178AA" w:rsidRPr="00A15B56" w:rsidRDefault="00A178AA" w:rsidP="00093FBA">
      <w:pPr>
        <w:pStyle w:val="ListBullet"/>
      </w:pPr>
      <w:r w:rsidRPr="00A15B56">
        <w:t>Who is responsible for the final formulation of the offer</w:t>
      </w:r>
      <w:proofErr w:type="gramStart"/>
      <w:r w:rsidRPr="00A15B56">
        <w:t xml:space="preserve">?  </w:t>
      </w:r>
      <w:proofErr w:type="gramEnd"/>
    </w:p>
    <w:p w14:paraId="47E94ED7" w14:textId="77777777" w:rsidR="00455F61" w:rsidRDefault="00455F61">
      <w:pPr>
        <w:spacing w:after="180"/>
        <w:rPr>
          <w:b/>
          <w:bCs/>
          <w:caps/>
          <w:color w:val="1F4E79" w:themeColor="accent1" w:themeShade="80"/>
          <w:sz w:val="28"/>
          <w:szCs w:val="28"/>
        </w:rPr>
      </w:pPr>
      <w:r>
        <w:br w:type="page"/>
      </w:r>
    </w:p>
    <w:p w14:paraId="0F5247B1" w14:textId="4FBE0597" w:rsidR="00A178AA" w:rsidRPr="00B76664" w:rsidRDefault="00A178AA" w:rsidP="00A178AA">
      <w:pPr>
        <w:pStyle w:val="Heading1"/>
        <w:rPr>
          <w:b w:val="0"/>
          <w:bCs w:val="0"/>
        </w:rPr>
      </w:pPr>
      <w:r w:rsidRPr="00B76664">
        <w:rPr>
          <w:b w:val="0"/>
          <w:bCs w:val="0"/>
        </w:rPr>
        <w:lastRenderedPageBreak/>
        <w:t>Top 5 Candidate Screening Questions</w:t>
      </w:r>
    </w:p>
    <w:p w14:paraId="62951915" w14:textId="77777777" w:rsidR="00A178AA" w:rsidRPr="00B76664" w:rsidRDefault="00A178AA" w:rsidP="00093FBA">
      <w:pPr>
        <w:pStyle w:val="Heading7"/>
        <w:rPr>
          <w:rFonts w:asciiTheme="minorHAnsi" w:hAnsiTheme="minorHAnsi" w:cstheme="minorHAnsi"/>
          <w:i w:val="0"/>
          <w:iCs w:val="0"/>
        </w:rPr>
      </w:pPr>
      <w:r w:rsidRPr="00B76664">
        <w:rPr>
          <w:rFonts w:asciiTheme="minorHAnsi" w:hAnsiTheme="minorHAnsi" w:cstheme="minorHAnsi"/>
          <w:i w:val="0"/>
          <w:iCs w:val="0"/>
        </w:rPr>
        <w:t xml:space="preserve">Context for Questions: </w:t>
      </w:r>
    </w:p>
    <w:p w14:paraId="398D433C" w14:textId="436A9010" w:rsidR="00A178AA" w:rsidRPr="00455F61" w:rsidRDefault="00A178AA" w:rsidP="00093FBA">
      <w:pPr>
        <w:rPr>
          <w:i/>
          <w:iCs/>
        </w:rPr>
      </w:pPr>
      <w:r w:rsidRPr="00455F61">
        <w:rPr>
          <w:i/>
          <w:iCs/>
          <w:szCs w:val="22"/>
        </w:rPr>
        <w:t>“</w:t>
      </w:r>
      <w:r w:rsidRPr="00455F61">
        <w:rPr>
          <w:i/>
          <w:iCs/>
        </w:rPr>
        <w:t>In closing, I’d like to get five questions that you ask immediately upon reviewing someone’s information to determine fit and qualification</w:t>
      </w:r>
      <w:proofErr w:type="gramStart"/>
      <w:r w:rsidRPr="00455F61">
        <w:rPr>
          <w:i/>
          <w:iCs/>
        </w:rPr>
        <w:t xml:space="preserve">.  </w:t>
      </w:r>
      <w:proofErr w:type="gramEnd"/>
      <w:r w:rsidRPr="00455F61">
        <w:rPr>
          <w:i/>
          <w:iCs/>
        </w:rPr>
        <w:t xml:space="preserve">I will ask those same screening questions, which is why I need to know the answers you seek. I will ask all candidates these questions and present only those who give me comfort with the answers. “ </w:t>
      </w:r>
    </w:p>
    <w:p w14:paraId="7B5938D3" w14:textId="77777777" w:rsidR="00A178AA" w:rsidRPr="00BE6C20" w:rsidRDefault="00A178AA" w:rsidP="00A178AA"/>
    <w:p w14:paraId="28E5E34D" w14:textId="77777777" w:rsidR="00A178AA" w:rsidRDefault="00A178AA" w:rsidP="00A178AA">
      <w:pPr>
        <w:ind w:left="359" w:right="-72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1.  </w:t>
      </w:r>
    </w:p>
    <w:p w14:paraId="164DC323" w14:textId="77777777" w:rsidR="00A178AA" w:rsidRDefault="00A178AA" w:rsidP="00A178AA">
      <w:pPr>
        <w:ind w:left="359" w:right="-720"/>
        <w:rPr>
          <w:rFonts w:cs="Arial"/>
          <w:b/>
          <w:bCs/>
          <w:sz w:val="20"/>
          <w:szCs w:val="20"/>
        </w:rPr>
      </w:pPr>
    </w:p>
    <w:p w14:paraId="4043D81A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05C634BE" w14:textId="77777777" w:rsidR="00A178AA" w:rsidRPr="0024311E" w:rsidRDefault="00A178AA" w:rsidP="00A178AA">
      <w:pPr>
        <w:ind w:left="359" w:right="-7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2.  </w:t>
      </w:r>
      <w:r>
        <w:rPr>
          <w:rFonts w:cs="Arial"/>
          <w:b/>
          <w:bCs/>
          <w:sz w:val="20"/>
          <w:szCs w:val="20"/>
        </w:rPr>
        <w:t xml:space="preserve">  </w:t>
      </w:r>
    </w:p>
    <w:p w14:paraId="1FE20197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3C63C9E9" w14:textId="77777777" w:rsidR="00A178AA" w:rsidRPr="00D86D7B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5B45B121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3.  </w:t>
      </w:r>
    </w:p>
    <w:p w14:paraId="1BA935C1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457FDCC5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5545391F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4.  </w:t>
      </w:r>
    </w:p>
    <w:p w14:paraId="5BAD4602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21639C36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</w:p>
    <w:p w14:paraId="056C8329" w14:textId="77777777" w:rsidR="00A178AA" w:rsidRDefault="00A178AA" w:rsidP="00A178AA">
      <w:pPr>
        <w:ind w:left="359" w:right="-72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5.</w:t>
      </w:r>
    </w:p>
    <w:p w14:paraId="2EF07092" w14:textId="77777777" w:rsidR="00A178AA" w:rsidRPr="002238AF" w:rsidRDefault="00A178AA" w:rsidP="00A178AA">
      <w:pPr>
        <w:spacing w:after="40"/>
        <w:ind w:right="-720"/>
        <w:rPr>
          <w:rFonts w:cs="Arial"/>
          <w:bCs/>
          <w:color w:val="000000"/>
        </w:rPr>
      </w:pPr>
    </w:p>
    <w:p w14:paraId="591B5F1D" w14:textId="77777777" w:rsidR="00A178AA" w:rsidRDefault="00A178AA" w:rsidP="00A178AA">
      <w:pPr>
        <w:pStyle w:val="NoSpacing"/>
      </w:pPr>
    </w:p>
    <w:p w14:paraId="0A1CBFB8" w14:textId="77777777" w:rsidR="00A178AA" w:rsidRDefault="00A178AA" w:rsidP="00A178AA">
      <w:pPr>
        <w:pStyle w:val="Collaborativesmallsubhead"/>
      </w:pPr>
    </w:p>
    <w:p w14:paraId="5E458EAC" w14:textId="4B240CE4" w:rsidR="001273C1" w:rsidRPr="00A178AA" w:rsidRDefault="001273C1" w:rsidP="00A178AA"/>
    <w:sectPr w:rsidR="001273C1" w:rsidRPr="00A178AA" w:rsidSect="00890830">
      <w:headerReference w:type="default" r:id="rId8"/>
      <w:footerReference w:type="default" r:id="rId9"/>
      <w:pgSz w:w="12240" w:h="15840" w:code="1"/>
      <w:pgMar w:top="1710" w:right="810" w:bottom="1440" w:left="1440" w:header="27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70B63" w14:textId="77777777" w:rsidR="00E54C01" w:rsidRDefault="00E54C01">
      <w:pPr>
        <w:spacing w:line="240" w:lineRule="auto"/>
      </w:pPr>
      <w:r>
        <w:separator/>
      </w:r>
    </w:p>
  </w:endnote>
  <w:endnote w:type="continuationSeparator" w:id="0">
    <w:p w14:paraId="7072D3D3" w14:textId="77777777" w:rsidR="00E54C01" w:rsidRDefault="00E54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0A23" w14:textId="77777777" w:rsidR="0088175F" w:rsidRDefault="0088175F" w:rsidP="0088175F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E5035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55B1" w14:textId="77777777" w:rsidR="00E54C01" w:rsidRDefault="00E54C01">
      <w:pPr>
        <w:spacing w:line="240" w:lineRule="auto"/>
      </w:pPr>
      <w:r>
        <w:separator/>
      </w:r>
    </w:p>
  </w:footnote>
  <w:footnote w:type="continuationSeparator" w:id="0">
    <w:p w14:paraId="08C54BF0" w14:textId="77777777" w:rsidR="00E54C01" w:rsidRDefault="00E54C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93FA" w14:textId="52FF377E" w:rsidR="00455F61" w:rsidRDefault="00F420E7" w:rsidP="00455F61">
    <w:pPr>
      <w:pStyle w:val="Header"/>
      <w:jc w:val="right"/>
    </w:pPr>
    <w:r>
      <w:rPr>
        <w:noProof/>
      </w:rPr>
      <w:drawing>
        <wp:inline distT="0" distB="0" distL="0" distR="0" wp14:anchorId="2400D14A" wp14:editId="0AA9676E">
          <wp:extent cx="1521460" cy="526495"/>
          <wp:effectExtent l="0" t="0" r="2540" b="6985"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726" cy="53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779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23471" wp14:editId="4C0C38B6">
              <wp:simplePos x="0" y="0"/>
              <wp:positionH relativeFrom="column">
                <wp:posOffset>-967740</wp:posOffset>
              </wp:positionH>
              <wp:positionV relativeFrom="paragraph">
                <wp:posOffset>636270</wp:posOffset>
              </wp:positionV>
              <wp:extent cx="7955280" cy="0"/>
              <wp:effectExtent l="0" t="0" r="0" b="0"/>
              <wp:wrapNone/>
              <wp:docPr id="82" name="Straight Connector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552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543BC" id="Straight Connector 8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2pt,50.1pt" to="550.2pt,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" strokecolor="#5b9bd5 [3204]" strokeweight=".5pt">
              <v:stroke joinstyle="miter"/>
            </v:line>
          </w:pict>
        </mc:Fallback>
      </mc:AlternateContent>
    </w:r>
    <w:r w:rsidR="00455F61">
      <w:t xml:space="preserve">    </w:t>
    </w:r>
  </w:p>
  <w:p w14:paraId="28345866" w14:textId="1EA5F4A9" w:rsidR="00455F61" w:rsidRDefault="00455F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4055A"/>
    <w:multiLevelType w:val="hybridMultilevel"/>
    <w:tmpl w:val="1C32232A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02A59"/>
    <w:multiLevelType w:val="hybridMultilevel"/>
    <w:tmpl w:val="8CE8364A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61F8E"/>
    <w:multiLevelType w:val="hybridMultilevel"/>
    <w:tmpl w:val="69508C6C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C5B29"/>
    <w:multiLevelType w:val="hybridMultilevel"/>
    <w:tmpl w:val="0D32ABD6"/>
    <w:lvl w:ilvl="0" w:tplc="A01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84A87"/>
    <w:multiLevelType w:val="hybridMultilevel"/>
    <w:tmpl w:val="971484EE"/>
    <w:lvl w:ilvl="0" w:tplc="A01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A5614"/>
    <w:multiLevelType w:val="hybridMultilevel"/>
    <w:tmpl w:val="06D453DE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728D5"/>
    <w:multiLevelType w:val="hybridMultilevel"/>
    <w:tmpl w:val="69741AF8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E7603"/>
    <w:multiLevelType w:val="hybridMultilevel"/>
    <w:tmpl w:val="CBB4582C"/>
    <w:lvl w:ilvl="0" w:tplc="A01279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C32E9"/>
    <w:multiLevelType w:val="hybridMultilevel"/>
    <w:tmpl w:val="97F63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5773"/>
    <w:multiLevelType w:val="hybridMultilevel"/>
    <w:tmpl w:val="1EB09ABE"/>
    <w:lvl w:ilvl="0" w:tplc="A01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F4CC6"/>
    <w:multiLevelType w:val="hybridMultilevel"/>
    <w:tmpl w:val="1988E030"/>
    <w:lvl w:ilvl="0" w:tplc="A01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E5D71"/>
    <w:multiLevelType w:val="multilevel"/>
    <w:tmpl w:val="4470CA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2E74B5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2E74B5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2E74B5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2E74B5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2E74B5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2E74B5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2E74B5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2E74B5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2E74B5" w:themeColor="accent1" w:themeShade="BF"/>
      </w:rPr>
    </w:lvl>
  </w:abstractNum>
  <w:abstractNum w:abstractNumId="22" w15:restartNumberingAfterBreak="0">
    <w:nsid w:val="6B920C9D"/>
    <w:multiLevelType w:val="hybridMultilevel"/>
    <w:tmpl w:val="1B70FD08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53886"/>
    <w:multiLevelType w:val="hybridMultilevel"/>
    <w:tmpl w:val="73922E20"/>
    <w:lvl w:ilvl="0" w:tplc="A01279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1"/>
    <w:lvlOverride w:ilvl="0">
      <w:startOverride w:val="1"/>
    </w:lvlOverride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1"/>
  </w:num>
  <w:num w:numId="16">
    <w:abstractNumId w:val="23"/>
  </w:num>
  <w:num w:numId="17">
    <w:abstractNumId w:val="22"/>
  </w:num>
  <w:num w:numId="18">
    <w:abstractNumId w:val="16"/>
  </w:num>
  <w:num w:numId="19">
    <w:abstractNumId w:val="10"/>
  </w:num>
  <w:num w:numId="20">
    <w:abstractNumId w:val="12"/>
  </w:num>
  <w:num w:numId="21">
    <w:abstractNumId w:val="15"/>
  </w:num>
  <w:num w:numId="22">
    <w:abstractNumId w:val="18"/>
  </w:num>
  <w:num w:numId="23">
    <w:abstractNumId w:val="13"/>
  </w:num>
  <w:num w:numId="24">
    <w:abstractNumId w:val="14"/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A"/>
    <w:rsid w:val="00031798"/>
    <w:rsid w:val="000322BF"/>
    <w:rsid w:val="00093FBA"/>
    <w:rsid w:val="000C6A97"/>
    <w:rsid w:val="000E697B"/>
    <w:rsid w:val="00107A92"/>
    <w:rsid w:val="00117948"/>
    <w:rsid w:val="001238BC"/>
    <w:rsid w:val="001273C1"/>
    <w:rsid w:val="0015265F"/>
    <w:rsid w:val="001C2A83"/>
    <w:rsid w:val="002129B0"/>
    <w:rsid w:val="00214CCC"/>
    <w:rsid w:val="00244187"/>
    <w:rsid w:val="00295C0C"/>
    <w:rsid w:val="002A04F7"/>
    <w:rsid w:val="002A11A6"/>
    <w:rsid w:val="002E52EE"/>
    <w:rsid w:val="00317128"/>
    <w:rsid w:val="003262F3"/>
    <w:rsid w:val="00346FDE"/>
    <w:rsid w:val="00386778"/>
    <w:rsid w:val="003D520A"/>
    <w:rsid w:val="003D600B"/>
    <w:rsid w:val="00425E85"/>
    <w:rsid w:val="00441EDC"/>
    <w:rsid w:val="00455F61"/>
    <w:rsid w:val="004B5850"/>
    <w:rsid w:val="004E5035"/>
    <w:rsid w:val="004F1CE3"/>
    <w:rsid w:val="004F49B8"/>
    <w:rsid w:val="004F5C8E"/>
    <w:rsid w:val="00517215"/>
    <w:rsid w:val="00542318"/>
    <w:rsid w:val="00545041"/>
    <w:rsid w:val="00582ABB"/>
    <w:rsid w:val="00590B0E"/>
    <w:rsid w:val="00597747"/>
    <w:rsid w:val="00601748"/>
    <w:rsid w:val="00607DF4"/>
    <w:rsid w:val="00621F19"/>
    <w:rsid w:val="006C5ECB"/>
    <w:rsid w:val="0071603F"/>
    <w:rsid w:val="00741991"/>
    <w:rsid w:val="0076017A"/>
    <w:rsid w:val="00760B7F"/>
    <w:rsid w:val="007E779B"/>
    <w:rsid w:val="00805667"/>
    <w:rsid w:val="0088175F"/>
    <w:rsid w:val="00890830"/>
    <w:rsid w:val="008961F2"/>
    <w:rsid w:val="008D3748"/>
    <w:rsid w:val="008F0E66"/>
    <w:rsid w:val="008F4E62"/>
    <w:rsid w:val="00912E52"/>
    <w:rsid w:val="00987BCC"/>
    <w:rsid w:val="009A3E0F"/>
    <w:rsid w:val="009B5D53"/>
    <w:rsid w:val="00A178AA"/>
    <w:rsid w:val="00A26BF1"/>
    <w:rsid w:val="00A84EA5"/>
    <w:rsid w:val="00A97CC8"/>
    <w:rsid w:val="00AA4E06"/>
    <w:rsid w:val="00AA528E"/>
    <w:rsid w:val="00AB131D"/>
    <w:rsid w:val="00AD53F3"/>
    <w:rsid w:val="00AF452C"/>
    <w:rsid w:val="00B0209E"/>
    <w:rsid w:val="00B050C7"/>
    <w:rsid w:val="00B13AE2"/>
    <w:rsid w:val="00B76664"/>
    <w:rsid w:val="00BC617C"/>
    <w:rsid w:val="00BE3CD6"/>
    <w:rsid w:val="00C16778"/>
    <w:rsid w:val="00C32AED"/>
    <w:rsid w:val="00C803DE"/>
    <w:rsid w:val="00CC4E29"/>
    <w:rsid w:val="00CC612B"/>
    <w:rsid w:val="00CD0122"/>
    <w:rsid w:val="00D31D4F"/>
    <w:rsid w:val="00D60C0C"/>
    <w:rsid w:val="00D76D75"/>
    <w:rsid w:val="00DA4997"/>
    <w:rsid w:val="00DD3056"/>
    <w:rsid w:val="00DD3FAF"/>
    <w:rsid w:val="00E21116"/>
    <w:rsid w:val="00E54C01"/>
    <w:rsid w:val="00EA06FB"/>
    <w:rsid w:val="00F14F14"/>
    <w:rsid w:val="00F420E7"/>
    <w:rsid w:val="00F42EAE"/>
    <w:rsid w:val="00F535B0"/>
    <w:rsid w:val="00F9769D"/>
    <w:rsid w:val="00FB2EE0"/>
    <w:rsid w:val="00FC68B0"/>
    <w:rsid w:val="00FD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A64DF"/>
  <w15:chartTrackingRefBased/>
  <w15:docId w15:val="{7D8D1A47-4790-4CA1-97D5-0D4CE19A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F61"/>
    <w:pPr>
      <w:spacing w:after="0"/>
    </w:pPr>
    <w:rPr>
      <w:rFonts w:ascii="Arial" w:eastAsia="Times New Roman" w:hAnsi="Arial" w:cs="Times New Roman"/>
      <w:color w:val="auto"/>
      <w:sz w:val="22"/>
      <w:szCs w:val="24"/>
      <w:lang w:eastAsia="en-US"/>
    </w:rPr>
  </w:style>
  <w:style w:type="paragraph" w:styleId="Heading1">
    <w:name w:val="heading 1"/>
    <w:aliases w:val="Subheading #1"/>
    <w:basedOn w:val="Normal"/>
    <w:next w:val="Normal"/>
    <w:link w:val="Heading1Char"/>
    <w:uiPriority w:val="99"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61F2"/>
    <w:pPr>
      <w:keepNext/>
      <w:keepLines/>
      <w:spacing w:before="360" w:after="120" w:line="240" w:lineRule="auto"/>
      <w:outlineLvl w:val="1"/>
    </w:pPr>
    <w:rPr>
      <w:b/>
      <w:bCs/>
      <w:color w:val="2E74B5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1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rsid w:val="008961F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aliases w:val="Sub Heading #2"/>
    <w:basedOn w:val="Normal"/>
    <w:next w:val="Normal"/>
    <w:link w:val="Heading7Char"/>
    <w:uiPriority w:val="9"/>
    <w:unhideWhenUsed/>
    <w:rsid w:val="008961F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8961F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1F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pPr>
      <w:pBdr>
        <w:left w:val="double" w:sz="18" w:space="4" w:color="1F4E79" w:themeColor="accent1" w:themeShade="80"/>
      </w:pBdr>
      <w:spacing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99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99"/>
    <w:rsid w:val="00BE3CD6"/>
    <w:pPr>
      <w:numPr>
        <w:ilvl w:val="1"/>
      </w:numPr>
      <w:pBdr>
        <w:left w:val="double" w:sz="18" w:space="4" w:color="1F4E79" w:themeColor="accent1" w:themeShade="80"/>
      </w:pBdr>
      <w:spacing w:before="80" w:after="160" w:line="280" w:lineRule="exact"/>
    </w:pPr>
    <w:rPr>
      <w:b/>
      <w:bCs/>
      <w:color w:val="2E74B5" w:themeColor="accent1" w:themeShade="BF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BE3CD6"/>
    <w:rPr>
      <w:b/>
      <w:bCs/>
      <w:color w:val="2E74B5" w:themeColor="accent1" w:themeShade="BF"/>
      <w:sz w:val="24"/>
      <w:szCs w:val="24"/>
    </w:rPr>
  </w:style>
  <w:style w:type="character" w:customStyle="1" w:styleId="Heading1Char">
    <w:name w:val="Heading 1 Char"/>
    <w:aliases w:val="Subheading #1 Char"/>
    <w:basedOn w:val="DefaultParagraphFont"/>
    <w:link w:val="Heading1"/>
    <w:uiPriority w:val="99"/>
    <w:rPr>
      <w:b/>
      <w:bCs/>
      <w:caps/>
      <w:color w:val="1F4E79" w:themeColor="accent1" w:themeShade="80"/>
      <w:sz w:val="28"/>
      <w:szCs w:val="2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8961F2"/>
    <w:pPr>
      <w:spacing w:after="160" w:line="264" w:lineRule="auto"/>
      <w:ind w:right="576"/>
    </w:pPr>
    <w:rPr>
      <w:i/>
      <w:iCs/>
      <w:color w:val="595959" w:themeColor="text1" w:themeTint="A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61F2"/>
    <w:rPr>
      <w:color w:val="595959" w:themeColor="text1" w:themeTint="A6"/>
    </w:rPr>
  </w:style>
  <w:style w:type="paragraph" w:styleId="NoSpacing">
    <w:name w:val="No Spacing"/>
    <w:uiPriority w:val="3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961F2"/>
    <w:rPr>
      <w:b/>
      <w:bCs/>
      <w:color w:val="2E74B5" w:themeColor="accent1" w:themeShade="BF"/>
      <w:sz w:val="24"/>
      <w:szCs w:val="24"/>
    </w:rPr>
  </w:style>
  <w:style w:type="paragraph" w:styleId="ListBullet">
    <w:name w:val="List Bullet"/>
    <w:basedOn w:val="Normal"/>
    <w:uiPriority w:val="1"/>
    <w:unhideWhenUsed/>
    <w:qFormat/>
    <w:rsid w:val="00B050C7"/>
    <w:pPr>
      <w:numPr>
        <w:numId w:val="2"/>
      </w:numPr>
      <w:tabs>
        <w:tab w:val="clear" w:pos="360"/>
        <w:tab w:val="left" w:pos="432"/>
      </w:tabs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2A04F7"/>
    <w:pPr>
      <w:spacing w:before="20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04F7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posalTable">
    <w:name w:val="Proposal Table"/>
    <w:basedOn w:val="TableNormal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FootnoteText">
    <w:name w:val="footnote text"/>
    <w:basedOn w:val="Normal"/>
    <w:link w:val="FootnoteTextChar"/>
    <w:uiPriority w:val="12"/>
    <w:unhideWhenUsed/>
    <w:pPr>
      <w:spacing w:before="140" w:line="240" w:lineRule="auto"/>
    </w:pPr>
    <w:rPr>
      <w:i/>
      <w:iCs/>
      <w:sz w:val="14"/>
      <w:szCs w:val="14"/>
    </w:rPr>
  </w:style>
  <w:style w:type="character" w:customStyle="1" w:styleId="FootnoteTextChar">
    <w:name w:val="Footnote Text Char"/>
    <w:basedOn w:val="DefaultParagraphFont"/>
    <w:link w:val="FootnoteText"/>
    <w:uiPriority w:val="12"/>
    <w:rPr>
      <w:i/>
      <w:iCs/>
      <w:sz w:val="14"/>
      <w:szCs w:val="14"/>
    </w:rPr>
  </w:style>
  <w:style w:type="paragraph" w:customStyle="1" w:styleId="TableTextDecimal">
    <w:name w:val="Table Text Decimal"/>
    <w:basedOn w:val="Normal"/>
    <w:uiPriority w:val="12"/>
    <w:pPr>
      <w:tabs>
        <w:tab w:val="decimal" w:pos="936"/>
      </w:tabs>
      <w:spacing w:before="120" w:after="120" w:line="240" w:lineRule="auto"/>
    </w:pPr>
  </w:style>
  <w:style w:type="paragraph" w:styleId="Signature">
    <w:name w:val="Signature"/>
    <w:basedOn w:val="Normal"/>
    <w:link w:val="SignatureChar"/>
    <w:uiPriority w:val="12"/>
    <w:unhideWhenUsed/>
    <w:pPr>
      <w:spacing w:before="960"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</w:style>
  <w:style w:type="character" w:styleId="Strong">
    <w:name w:val="Strong"/>
    <w:basedOn w:val="DefaultParagraphFont"/>
    <w:uiPriority w:val="22"/>
    <w:unhideWhenUsed/>
    <w:rsid w:val="00117948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1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1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rsid w:val="008961F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aliases w:val="Sub Heading #2 Char"/>
    <w:basedOn w:val="DefaultParagraphFont"/>
    <w:link w:val="Heading7"/>
    <w:uiPriority w:val="9"/>
    <w:rsid w:val="008961F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1F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1F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961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961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961F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961F2"/>
    <w:rPr>
      <w:b/>
      <w:bCs/>
      <w:caps w:val="0"/>
      <w:smallCaps/>
      <w:color w:val="2E74B5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8961F2"/>
    <w:pPr>
      <w:pBdr>
        <w:top w:val="single" w:sz="2" w:space="10" w:color="2E74B5" w:themeColor="accent1" w:themeShade="BF"/>
        <w:left w:val="single" w:sz="2" w:space="10" w:color="2E74B5" w:themeColor="accent1" w:themeShade="BF"/>
        <w:bottom w:val="single" w:sz="2" w:space="10" w:color="2E74B5" w:themeColor="accent1" w:themeShade="BF"/>
        <w:right w:val="single" w:sz="2" w:space="10" w:color="2E74B5" w:themeColor="accent1" w:themeShade="BF"/>
      </w:pBdr>
      <w:ind w:left="1152" w:right="1152"/>
    </w:pPr>
    <w:rPr>
      <w:rFonts w:eastAsiaTheme="minorEastAsia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961F2"/>
    <w:rPr>
      <w:color w:val="D7230D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rsid w:val="00A178AA"/>
    <w:rPr>
      <w:color w:val="FF000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78AA"/>
    <w:rPr>
      <w:rFonts w:ascii="Verdana" w:eastAsia="Times New Roman" w:hAnsi="Verdana" w:cs="Times New Roman"/>
      <w:color w:val="FF0000"/>
      <w:sz w:val="22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A178AA"/>
    <w:rPr>
      <w:rFonts w:cs="Tahoma"/>
      <w:color w:val="0000FF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78AA"/>
    <w:rPr>
      <w:rFonts w:ascii="Verdana" w:eastAsia="Times New Roman" w:hAnsi="Verdana" w:cs="Tahoma"/>
      <w:color w:val="0000FF"/>
      <w:sz w:val="22"/>
      <w:szCs w:val="22"/>
      <w:lang w:eastAsia="en-US"/>
    </w:rPr>
  </w:style>
  <w:style w:type="paragraph" w:customStyle="1" w:styleId="Collaborativesmallsubhead">
    <w:name w:val="Collaborative small subhead"/>
    <w:basedOn w:val="Normal"/>
    <w:link w:val="CollaborativesmallsubheadChar"/>
    <w:uiPriority w:val="99"/>
    <w:rsid w:val="00A178AA"/>
    <w:pPr>
      <w:spacing w:after="120" w:line="280" w:lineRule="exact"/>
    </w:pPr>
    <w:rPr>
      <w:b/>
      <w:sz w:val="24"/>
      <w:szCs w:val="20"/>
    </w:rPr>
  </w:style>
  <w:style w:type="character" w:customStyle="1" w:styleId="CollaborativesmallsubheadChar">
    <w:name w:val="Collaborative small subhead Char"/>
    <w:link w:val="Collaborativesmallsubhead"/>
    <w:uiPriority w:val="99"/>
    <w:locked/>
    <w:rsid w:val="00A178AA"/>
    <w:rPr>
      <w:rFonts w:ascii="Arial" w:eastAsia="Times New Roman" w:hAnsi="Arial" w:cs="Times New Roman"/>
      <w:b/>
      <w:color w:val="auto"/>
      <w:sz w:val="24"/>
      <w:szCs w:val="20"/>
      <w:lang w:eastAsia="en-US"/>
    </w:rPr>
  </w:style>
  <w:style w:type="paragraph" w:customStyle="1" w:styleId="NLRTexampleital">
    <w:name w:val="NLRT example ital"/>
    <w:basedOn w:val="Normal"/>
    <w:link w:val="NLRTexampleitalChar"/>
    <w:rsid w:val="00A178AA"/>
    <w:pPr>
      <w:spacing w:before="60"/>
      <w:ind w:left="3600"/>
    </w:pPr>
    <w:rPr>
      <w:i/>
      <w:sz w:val="20"/>
      <w:szCs w:val="22"/>
    </w:rPr>
  </w:style>
  <w:style w:type="character" w:customStyle="1" w:styleId="NLRTexampleitalChar">
    <w:name w:val="NLRT example ital Char"/>
    <w:link w:val="NLRTexampleital"/>
    <w:rsid w:val="00A178AA"/>
    <w:rPr>
      <w:rFonts w:ascii="Arial" w:eastAsia="Times New Roman" w:hAnsi="Arial" w:cs="Times New Roman"/>
      <w:i/>
      <w:color w:val="auto"/>
      <w:sz w:val="20"/>
      <w:szCs w:val="22"/>
      <w:lang w:eastAsia="en-US"/>
    </w:rPr>
  </w:style>
  <w:style w:type="paragraph" w:customStyle="1" w:styleId="Heading10">
    <w:name w:val="Heading #1"/>
    <w:basedOn w:val="Title"/>
    <w:link w:val="Heading1Char0"/>
    <w:qFormat/>
    <w:rsid w:val="00B050C7"/>
    <w:pPr>
      <w:spacing w:before="120"/>
    </w:pPr>
    <w:rPr>
      <w:rFonts w:ascii="Arial" w:hAnsi="Arial" w:cs="Arial"/>
      <w:b/>
      <w:sz w:val="52"/>
      <w:szCs w:val="52"/>
    </w:rPr>
  </w:style>
  <w:style w:type="paragraph" w:customStyle="1" w:styleId="Heading20">
    <w:name w:val="Heading #2"/>
    <w:basedOn w:val="Title"/>
    <w:link w:val="Heading2Char0"/>
    <w:qFormat/>
    <w:rsid w:val="00B050C7"/>
    <w:pPr>
      <w:spacing w:before="120"/>
    </w:pPr>
    <w:rPr>
      <w:rFonts w:ascii="Arial" w:hAnsi="Arial" w:cs="Arial"/>
      <w:b/>
      <w:color w:val="2F5496"/>
      <w:sz w:val="28"/>
      <w:szCs w:val="28"/>
    </w:rPr>
  </w:style>
  <w:style w:type="character" w:customStyle="1" w:styleId="Heading1Char0">
    <w:name w:val="Heading #1 Char"/>
    <w:basedOn w:val="TitleChar"/>
    <w:link w:val="Heading10"/>
    <w:rsid w:val="00B050C7"/>
    <w:rPr>
      <w:rFonts w:ascii="Arial" w:eastAsiaTheme="majorEastAsia" w:hAnsi="Arial" w:cs="Arial"/>
      <w:b/>
      <w:caps/>
      <w:color w:val="1F4E79" w:themeColor="accent1" w:themeShade="80"/>
      <w:kern w:val="28"/>
      <w:sz w:val="52"/>
      <w:szCs w:val="52"/>
      <w:lang w:eastAsia="en-US"/>
    </w:rPr>
  </w:style>
  <w:style w:type="paragraph" w:customStyle="1" w:styleId="Subheading1">
    <w:name w:val="Sub heading #1"/>
    <w:basedOn w:val="Heading1"/>
    <w:link w:val="Subheading1Char"/>
    <w:qFormat/>
    <w:rsid w:val="00B050C7"/>
  </w:style>
  <w:style w:type="character" w:customStyle="1" w:styleId="Heading2Char0">
    <w:name w:val="Heading #2 Char"/>
    <w:basedOn w:val="TitleChar"/>
    <w:link w:val="Heading20"/>
    <w:rsid w:val="00B050C7"/>
    <w:rPr>
      <w:rFonts w:ascii="Arial" w:eastAsiaTheme="majorEastAsia" w:hAnsi="Arial" w:cs="Arial"/>
      <w:b/>
      <w:caps/>
      <w:color w:val="2F5496"/>
      <w:kern w:val="28"/>
      <w:sz w:val="28"/>
      <w:szCs w:val="28"/>
      <w:lang w:eastAsia="en-US"/>
    </w:rPr>
  </w:style>
  <w:style w:type="paragraph" w:customStyle="1" w:styleId="SubHeading2">
    <w:name w:val="Sub Heading 2"/>
    <w:basedOn w:val="Heading7"/>
    <w:link w:val="SubHeading2Char"/>
    <w:qFormat/>
    <w:rsid w:val="00B050C7"/>
  </w:style>
  <w:style w:type="character" w:customStyle="1" w:styleId="Subheading1Char">
    <w:name w:val="Sub heading #1 Char"/>
    <w:basedOn w:val="Heading1Char"/>
    <w:link w:val="Subheading1"/>
    <w:rsid w:val="00B050C7"/>
    <w:rPr>
      <w:rFonts w:ascii="Arial" w:eastAsia="Times New Roman" w:hAnsi="Arial" w:cs="Times New Roman"/>
      <w:b/>
      <w:bCs/>
      <w:caps/>
      <w:color w:val="1F4E79" w:themeColor="accent1" w:themeShade="80"/>
      <w:sz w:val="28"/>
      <w:szCs w:val="28"/>
      <w:lang w:eastAsia="en-US"/>
    </w:rPr>
  </w:style>
  <w:style w:type="character" w:customStyle="1" w:styleId="SubHeading2Char">
    <w:name w:val="Sub Heading 2 Char"/>
    <w:basedOn w:val="Heading7Char"/>
    <w:link w:val="SubHeading2"/>
    <w:rsid w:val="00B050C7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ligro\AppData\Roaming\Microsoft\Templates\Services%20proposal%20(Business%20Blue%20design)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Services proposal (Business Blue design).dotx</Template>
  <TotalTime>1</TotalTime>
  <Pages>9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Peligro</dc:creator>
  <cp:lastModifiedBy>Rob Mosley</cp:lastModifiedBy>
  <cp:revision>2</cp:revision>
  <dcterms:created xsi:type="dcterms:W3CDTF">2021-12-08T23:58:00Z</dcterms:created>
  <dcterms:modified xsi:type="dcterms:W3CDTF">2021-12-08T23:58:00Z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